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2EE306" w14:textId="77777777" w:rsidR="00E1760D" w:rsidRDefault="00E268F6" w:rsidP="00E268F6">
      <w:pPr>
        <w:pStyle w:val="Title"/>
        <w:jc w:val="center"/>
        <w:rPr>
          <w:sz w:val="36"/>
          <w:szCs w:val="36"/>
          <w:lang w:val="hr-HR"/>
        </w:rPr>
      </w:pPr>
      <w:r w:rsidRPr="007957FF">
        <w:rPr>
          <w:sz w:val="36"/>
          <w:szCs w:val="36"/>
          <w:lang w:val="hr-HR"/>
        </w:rPr>
        <w:t xml:space="preserve">Izvješće o provedenoj provjeri </w:t>
      </w:r>
      <w:r w:rsidR="00884820" w:rsidRPr="007957FF">
        <w:rPr>
          <w:sz w:val="36"/>
          <w:szCs w:val="36"/>
          <w:lang w:val="hr-HR"/>
        </w:rPr>
        <w:t>izvornosti</w:t>
      </w:r>
      <w:r w:rsidRPr="007957FF">
        <w:rPr>
          <w:sz w:val="36"/>
          <w:szCs w:val="36"/>
          <w:lang w:val="hr-HR"/>
        </w:rPr>
        <w:t xml:space="preserve"> studentskog rada</w:t>
      </w:r>
      <w:r w:rsidR="00490862">
        <w:rPr>
          <w:sz w:val="36"/>
          <w:szCs w:val="36"/>
          <w:lang w:val="hr-HR"/>
        </w:rPr>
        <w:t xml:space="preserve"> </w:t>
      </w:r>
    </w:p>
    <w:p w14:paraId="31C83453" w14:textId="77777777" w:rsidR="00B97832" w:rsidRPr="00311F63" w:rsidRDefault="00B97832" w:rsidP="00311F63">
      <w:pPr>
        <w:spacing w:before="160" w:after="0"/>
        <w:rPr>
          <w:sz w:val="28"/>
          <w:szCs w:val="28"/>
          <w:lang w:val="hr-HR"/>
        </w:rPr>
      </w:pPr>
      <w:r w:rsidRPr="00311F63">
        <w:rPr>
          <w:sz w:val="28"/>
          <w:szCs w:val="28"/>
          <w:lang w:val="hr-HR"/>
        </w:rPr>
        <w:t>Opći podatci o studentu:</w:t>
      </w:r>
    </w:p>
    <w:tbl>
      <w:tblPr>
        <w:tblStyle w:val="Tamnatablicareetke5-isticanje31"/>
        <w:tblW w:w="0" w:type="auto"/>
        <w:tblLook w:val="04A0" w:firstRow="1" w:lastRow="0" w:firstColumn="1" w:lastColumn="0" w:noHBand="0" w:noVBand="1"/>
      </w:tblPr>
      <w:tblGrid>
        <w:gridCol w:w="2830"/>
        <w:gridCol w:w="6520"/>
      </w:tblGrid>
      <w:tr w:rsidR="00E268F6" w14:paraId="5875EF66" w14:textId="77777777" w:rsidTr="00E268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88C1124" w14:textId="77777777" w:rsidR="00E268F6" w:rsidRDefault="00E268F6">
            <w:pPr>
              <w:rPr>
                <w:lang w:val="hr-HR"/>
              </w:rPr>
            </w:pPr>
            <w:r>
              <w:rPr>
                <w:lang w:val="hr-HR"/>
              </w:rPr>
              <w:t>Sastavnica</w:t>
            </w:r>
          </w:p>
        </w:tc>
        <w:sdt>
          <w:sdtPr>
            <w:rPr>
              <w:lang w:val="hr-HR"/>
            </w:rPr>
            <w:id w:val="-1846470943"/>
            <w:placeholder>
              <w:docPart w:val="369D63ACA26E498787B046F804D2D11C"/>
            </w:placeholder>
            <w:showingPlcHdr/>
            <w:text/>
          </w:sdtPr>
          <w:sdtEndPr/>
          <w:sdtContent>
            <w:tc>
              <w:tcPr>
                <w:tcW w:w="6520" w:type="dxa"/>
              </w:tcPr>
              <w:p w14:paraId="607A8CBC" w14:textId="72C45A2B" w:rsidR="00E268F6" w:rsidRDefault="00DA42EF">
                <w:pPr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lang w:val="hr-HR"/>
                  </w:rPr>
                </w:pPr>
                <w:r w:rsidRPr="007A2632">
                  <w:rPr>
                    <w:rStyle w:val="PlaceholderText"/>
                  </w:rPr>
                  <w:t>Kliknite ili dodirnite ovdje da biste unijeli tekst.</w:t>
                </w:r>
              </w:p>
            </w:tc>
          </w:sdtContent>
        </w:sdt>
      </w:tr>
      <w:tr w:rsidR="00E268F6" w14:paraId="77C2722C" w14:textId="77777777" w:rsidTr="00E268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F6DF37F" w14:textId="77777777" w:rsidR="00E268F6" w:rsidRDefault="00E268F6">
            <w:pPr>
              <w:rPr>
                <w:lang w:val="hr-HR"/>
              </w:rPr>
            </w:pPr>
            <w:r>
              <w:rPr>
                <w:lang w:val="hr-HR"/>
              </w:rPr>
              <w:t>Studij</w:t>
            </w:r>
          </w:p>
        </w:tc>
        <w:sdt>
          <w:sdtPr>
            <w:rPr>
              <w:lang w:val="hr-HR"/>
            </w:rPr>
            <w:id w:val="-1895265457"/>
            <w:placeholder>
              <w:docPart w:val="3538EDA45DE94979A9B83FA876EC88D3"/>
            </w:placeholder>
            <w:showingPlcHdr/>
            <w:text/>
          </w:sdtPr>
          <w:sdtEndPr/>
          <w:sdtContent>
            <w:tc>
              <w:tcPr>
                <w:tcW w:w="6520" w:type="dxa"/>
              </w:tcPr>
              <w:p w14:paraId="78232800" w14:textId="53037BFA" w:rsidR="00E268F6" w:rsidRDefault="00DA42EF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hr-HR"/>
                  </w:rPr>
                </w:pPr>
                <w:r w:rsidRPr="007A2632">
                  <w:rPr>
                    <w:rStyle w:val="PlaceholderText"/>
                  </w:rPr>
                  <w:t>Kliknite ili dodirnite ovdje da biste unijeli tekst.</w:t>
                </w:r>
              </w:p>
            </w:tc>
          </w:sdtContent>
        </w:sdt>
      </w:tr>
      <w:tr w:rsidR="00E268F6" w14:paraId="7EE3B2D6" w14:textId="77777777" w:rsidTr="00E268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9A2EAA8" w14:textId="77777777" w:rsidR="00E268F6" w:rsidRDefault="00E268F6">
            <w:pPr>
              <w:rPr>
                <w:lang w:val="hr-HR"/>
              </w:rPr>
            </w:pPr>
            <w:r>
              <w:rPr>
                <w:lang w:val="hr-HR"/>
              </w:rPr>
              <w:t>Vrsta studentskog rada</w:t>
            </w:r>
          </w:p>
        </w:tc>
        <w:sdt>
          <w:sdtPr>
            <w:rPr>
              <w:lang w:val="hr-HR"/>
            </w:rPr>
            <w:id w:val="1465310989"/>
            <w:placeholder>
              <w:docPart w:val="665782DEBCF242B9818BBA0B236899E5"/>
            </w:placeholder>
            <w:showingPlcHdr/>
            <w:text/>
          </w:sdtPr>
          <w:sdtEndPr/>
          <w:sdtContent>
            <w:tc>
              <w:tcPr>
                <w:tcW w:w="6520" w:type="dxa"/>
              </w:tcPr>
              <w:p w14:paraId="7A1125CA" w14:textId="2E831A4D" w:rsidR="00E268F6" w:rsidRDefault="00DA42E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hr-HR"/>
                  </w:rPr>
                </w:pPr>
                <w:r w:rsidRPr="007A2632">
                  <w:rPr>
                    <w:rStyle w:val="PlaceholderText"/>
                  </w:rPr>
                  <w:t>Kliknite ili dodirnite ovdje da biste unijeli tekst.</w:t>
                </w:r>
              </w:p>
            </w:tc>
          </w:sdtContent>
        </w:sdt>
      </w:tr>
      <w:tr w:rsidR="00E268F6" w14:paraId="06489C28" w14:textId="77777777" w:rsidTr="00E268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050B0B6" w14:textId="77777777" w:rsidR="00E268F6" w:rsidRDefault="00E268F6">
            <w:pPr>
              <w:rPr>
                <w:lang w:val="hr-HR"/>
              </w:rPr>
            </w:pPr>
            <w:r>
              <w:rPr>
                <w:lang w:val="hr-HR"/>
              </w:rPr>
              <w:t>Ime i prezime studenta</w:t>
            </w:r>
          </w:p>
        </w:tc>
        <w:sdt>
          <w:sdtPr>
            <w:rPr>
              <w:lang w:val="hr-HR"/>
            </w:rPr>
            <w:id w:val="-2032485660"/>
            <w:placeholder>
              <w:docPart w:val="D236CAF56616430087F924FA2E3ED402"/>
            </w:placeholder>
            <w:showingPlcHdr/>
            <w:text/>
          </w:sdtPr>
          <w:sdtEndPr/>
          <w:sdtContent>
            <w:tc>
              <w:tcPr>
                <w:tcW w:w="6520" w:type="dxa"/>
              </w:tcPr>
              <w:p w14:paraId="3297D810" w14:textId="5E22943B" w:rsidR="00E268F6" w:rsidRDefault="003D63C9" w:rsidP="003D63C9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hr-HR"/>
                  </w:rPr>
                </w:pPr>
                <w:r w:rsidRPr="007A2632">
                  <w:rPr>
                    <w:rStyle w:val="PlaceholderText"/>
                  </w:rPr>
                  <w:t>Kliknite ili dodirnite ovdje da biste unijeli tekst.</w:t>
                </w:r>
              </w:p>
            </w:tc>
          </w:sdtContent>
        </w:sdt>
      </w:tr>
      <w:tr w:rsidR="00E268F6" w14:paraId="7220BA73" w14:textId="77777777" w:rsidTr="00E268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A9B7131" w14:textId="77777777" w:rsidR="00E268F6" w:rsidRDefault="00621B37" w:rsidP="00B97832">
            <w:pPr>
              <w:rPr>
                <w:lang w:val="hr-HR"/>
              </w:rPr>
            </w:pPr>
            <w:r>
              <w:rPr>
                <w:lang w:val="hr-HR"/>
              </w:rPr>
              <w:t>JMBAG</w:t>
            </w:r>
          </w:p>
        </w:tc>
        <w:sdt>
          <w:sdtPr>
            <w:rPr>
              <w:lang w:val="hr-HR"/>
            </w:rPr>
            <w:id w:val="-1828428689"/>
            <w:placeholder>
              <w:docPart w:val="5B362EF9D86B450FB69DBC1F38C62A08"/>
            </w:placeholder>
            <w:showingPlcHdr/>
            <w:text/>
          </w:sdtPr>
          <w:sdtEndPr/>
          <w:sdtContent>
            <w:tc>
              <w:tcPr>
                <w:tcW w:w="6520" w:type="dxa"/>
              </w:tcPr>
              <w:p w14:paraId="2852234B" w14:textId="22E142B2" w:rsidR="00E268F6" w:rsidRDefault="00DA42E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hr-HR"/>
                  </w:rPr>
                </w:pPr>
                <w:r w:rsidRPr="007A2632">
                  <w:rPr>
                    <w:rStyle w:val="PlaceholderText"/>
                  </w:rPr>
                  <w:t>Kliknite ili dodirnite ovdje da biste unijeli tekst.</w:t>
                </w:r>
              </w:p>
            </w:tc>
          </w:sdtContent>
        </w:sdt>
      </w:tr>
    </w:tbl>
    <w:p w14:paraId="6C9DD58C" w14:textId="77777777" w:rsidR="00B97832" w:rsidRPr="00311F63" w:rsidRDefault="00B97832" w:rsidP="00311F63">
      <w:pPr>
        <w:spacing w:before="160" w:after="0"/>
        <w:rPr>
          <w:sz w:val="28"/>
          <w:szCs w:val="28"/>
          <w:lang w:val="hr-HR"/>
        </w:rPr>
      </w:pPr>
      <w:r w:rsidRPr="00311F63">
        <w:rPr>
          <w:sz w:val="28"/>
          <w:szCs w:val="28"/>
          <w:lang w:val="hr-HR"/>
        </w:rPr>
        <w:t>Podatci o radu studenta</w:t>
      </w:r>
      <w:r w:rsidR="00BE1A2C" w:rsidRPr="00311F63">
        <w:rPr>
          <w:sz w:val="28"/>
          <w:szCs w:val="28"/>
          <w:lang w:val="hr-HR"/>
        </w:rPr>
        <w:t>:</w:t>
      </w:r>
    </w:p>
    <w:tbl>
      <w:tblPr>
        <w:tblStyle w:val="Tamnatablicareetke5-isticanje31"/>
        <w:tblW w:w="0" w:type="auto"/>
        <w:tblLook w:val="04A0" w:firstRow="1" w:lastRow="0" w:firstColumn="1" w:lastColumn="0" w:noHBand="0" w:noVBand="1"/>
      </w:tblPr>
      <w:tblGrid>
        <w:gridCol w:w="2830"/>
        <w:gridCol w:w="6520"/>
      </w:tblGrid>
      <w:tr w:rsidR="00B97832" w14:paraId="152DDDEE" w14:textId="77777777" w:rsidTr="00C033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E163ACA" w14:textId="77777777" w:rsidR="00B97832" w:rsidRDefault="00B97832" w:rsidP="00C033C1">
            <w:pPr>
              <w:rPr>
                <w:lang w:val="hr-HR"/>
              </w:rPr>
            </w:pPr>
            <w:r>
              <w:rPr>
                <w:lang w:val="hr-HR"/>
              </w:rPr>
              <w:t>Naslov rada</w:t>
            </w:r>
          </w:p>
        </w:tc>
        <w:sdt>
          <w:sdtPr>
            <w:rPr>
              <w:lang w:val="hr-HR"/>
            </w:rPr>
            <w:id w:val="-823740368"/>
            <w:placeholder>
              <w:docPart w:val="CB62B002A5834D2BB08C29FC00A9CB50"/>
            </w:placeholder>
            <w:showingPlcHdr/>
            <w:text/>
          </w:sdtPr>
          <w:sdtEndPr/>
          <w:sdtContent>
            <w:tc>
              <w:tcPr>
                <w:tcW w:w="6520" w:type="dxa"/>
              </w:tcPr>
              <w:p w14:paraId="35DA5CFB" w14:textId="366200C6" w:rsidR="00B97832" w:rsidRDefault="00DA42EF" w:rsidP="00C033C1">
                <w:pPr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lang w:val="hr-HR"/>
                  </w:rPr>
                </w:pPr>
                <w:r w:rsidRPr="007A2632">
                  <w:rPr>
                    <w:rStyle w:val="PlaceholderText"/>
                  </w:rPr>
                  <w:t>Kliknite ili dodirnite ovdje da biste unijeli tekst.</w:t>
                </w:r>
              </w:p>
            </w:tc>
          </w:sdtContent>
        </w:sdt>
      </w:tr>
      <w:tr w:rsidR="00311F63" w14:paraId="1F1C0CEE" w14:textId="77777777" w:rsidTr="00C03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BA7B7A6" w14:textId="77777777" w:rsidR="00311F63" w:rsidRDefault="00311F63" w:rsidP="00C033C1">
            <w:pPr>
              <w:rPr>
                <w:lang w:val="hr-HR"/>
              </w:rPr>
            </w:pPr>
            <w:r>
              <w:rPr>
                <w:lang w:val="hr-HR"/>
              </w:rPr>
              <w:t>Ime i prezime mentora</w:t>
            </w:r>
          </w:p>
        </w:tc>
        <w:sdt>
          <w:sdtPr>
            <w:rPr>
              <w:lang w:val="hr-HR"/>
            </w:rPr>
            <w:id w:val="388771254"/>
            <w:placeholder>
              <w:docPart w:val="173B11BB461C42928EFAEBC402D9C592"/>
            </w:placeholder>
            <w:showingPlcHdr/>
            <w:text/>
          </w:sdtPr>
          <w:sdtEndPr/>
          <w:sdtContent>
            <w:tc>
              <w:tcPr>
                <w:tcW w:w="6520" w:type="dxa"/>
              </w:tcPr>
              <w:p w14:paraId="0C3D1A06" w14:textId="6FF08E78" w:rsidR="00311F63" w:rsidRDefault="00DA42EF" w:rsidP="00C033C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hr-HR"/>
                  </w:rPr>
                </w:pPr>
                <w:r w:rsidRPr="007A2632">
                  <w:rPr>
                    <w:rStyle w:val="PlaceholderText"/>
                  </w:rPr>
                  <w:t>Kliknite ili dodirnite ovdje da biste unijeli tekst.</w:t>
                </w:r>
              </w:p>
            </w:tc>
          </w:sdtContent>
        </w:sdt>
      </w:tr>
      <w:tr w:rsidR="00892CE6" w14:paraId="0E5E0955" w14:textId="77777777" w:rsidTr="00C033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228DB82" w14:textId="77777777" w:rsidR="00892CE6" w:rsidRDefault="00892CE6" w:rsidP="00C033C1">
            <w:pPr>
              <w:rPr>
                <w:lang w:val="hr-HR"/>
              </w:rPr>
            </w:pPr>
            <w:r>
              <w:rPr>
                <w:lang w:val="hr-HR"/>
              </w:rPr>
              <w:t>Datum zadavanja rada</w:t>
            </w:r>
          </w:p>
        </w:tc>
        <w:sdt>
          <w:sdtPr>
            <w:rPr>
              <w:lang w:val="hr-HR"/>
            </w:rPr>
            <w:id w:val="-1909065559"/>
            <w:placeholder>
              <w:docPart w:val="437FA7AEBFC0433A8D0670DB90965292"/>
            </w:placeholder>
            <w:showingPlcHdr/>
            <w:date>
              <w:dateFormat w:val="d. MMMM yyyy."/>
              <w:lid w:val="hr-HR"/>
              <w:storeMappedDataAs w:val="dateTime"/>
              <w:calendar w:val="gregorian"/>
            </w:date>
          </w:sdtPr>
          <w:sdtEndPr/>
          <w:sdtContent>
            <w:tc>
              <w:tcPr>
                <w:tcW w:w="6520" w:type="dxa"/>
              </w:tcPr>
              <w:p w14:paraId="4479C3EC" w14:textId="2D0A782A" w:rsidR="00892CE6" w:rsidRDefault="00DA42EF" w:rsidP="00C033C1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hr-HR"/>
                  </w:rPr>
                </w:pPr>
                <w:r w:rsidRPr="007A2632">
                  <w:rPr>
                    <w:rStyle w:val="PlaceholderText"/>
                  </w:rPr>
                  <w:t>Kliknite ili dodirnite ovdje da biste unijeli datum.</w:t>
                </w:r>
              </w:p>
            </w:tc>
          </w:sdtContent>
        </w:sdt>
      </w:tr>
      <w:tr w:rsidR="00892CE6" w14:paraId="19B16E48" w14:textId="77777777" w:rsidTr="00C03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4898B820" w14:textId="77777777" w:rsidR="00892CE6" w:rsidRDefault="00892CE6" w:rsidP="00C033C1">
            <w:pPr>
              <w:rPr>
                <w:lang w:val="hr-HR"/>
              </w:rPr>
            </w:pPr>
            <w:r>
              <w:rPr>
                <w:lang w:val="hr-HR"/>
              </w:rPr>
              <w:t>Datum predaje rada</w:t>
            </w:r>
          </w:p>
        </w:tc>
        <w:sdt>
          <w:sdtPr>
            <w:rPr>
              <w:lang w:val="hr-HR"/>
            </w:rPr>
            <w:id w:val="-1065102000"/>
            <w:placeholder>
              <w:docPart w:val="354E86750FE14289B04E62B268430B50"/>
            </w:placeholder>
            <w:showingPlcHdr/>
            <w:date>
              <w:dateFormat w:val="d. MMMM yyyy."/>
              <w:lid w:val="hr-HR"/>
              <w:storeMappedDataAs w:val="dateTime"/>
              <w:calendar w:val="gregorian"/>
            </w:date>
          </w:sdtPr>
          <w:sdtEndPr/>
          <w:sdtContent>
            <w:tc>
              <w:tcPr>
                <w:tcW w:w="6520" w:type="dxa"/>
              </w:tcPr>
              <w:p w14:paraId="25DC90F3" w14:textId="6C5B2867" w:rsidR="00892CE6" w:rsidRDefault="00DA42EF" w:rsidP="00C033C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hr-HR"/>
                  </w:rPr>
                </w:pPr>
                <w:r w:rsidRPr="007A2632">
                  <w:rPr>
                    <w:rStyle w:val="PlaceholderText"/>
                  </w:rPr>
                  <w:t>Kliknite ili dodirnite ovdje da biste unijeli datum.</w:t>
                </w:r>
              </w:p>
            </w:tc>
          </w:sdtContent>
        </w:sdt>
      </w:tr>
      <w:tr w:rsidR="00B97832" w14:paraId="0D8C59CB" w14:textId="77777777" w:rsidTr="00C033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46E075E1" w14:textId="77777777" w:rsidR="00B97832" w:rsidRDefault="00BE1A2C" w:rsidP="00BE1A2C">
            <w:pPr>
              <w:rPr>
                <w:lang w:val="hr-HR"/>
              </w:rPr>
            </w:pPr>
            <w:r>
              <w:rPr>
                <w:lang w:val="hr-HR"/>
              </w:rPr>
              <w:t>Identifikacijski br. podneska</w:t>
            </w:r>
          </w:p>
        </w:tc>
        <w:sdt>
          <w:sdtPr>
            <w:rPr>
              <w:lang w:val="hr-HR"/>
            </w:rPr>
            <w:id w:val="-1588227296"/>
            <w:placeholder>
              <w:docPart w:val="ADB0365B85844B9A947138FA3E2832FF"/>
            </w:placeholder>
            <w:showingPlcHdr/>
            <w:text/>
          </w:sdtPr>
          <w:sdtEndPr/>
          <w:sdtContent>
            <w:tc>
              <w:tcPr>
                <w:tcW w:w="6520" w:type="dxa"/>
              </w:tcPr>
              <w:p w14:paraId="2C171BA5" w14:textId="51216DC0" w:rsidR="00B97832" w:rsidRDefault="00DA42EF" w:rsidP="00C033C1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hr-HR"/>
                  </w:rPr>
                </w:pPr>
                <w:r w:rsidRPr="007A2632">
                  <w:rPr>
                    <w:rStyle w:val="PlaceholderText"/>
                  </w:rPr>
                  <w:t>Kliknite ili dodirnite ovdje da biste unijeli tekst.</w:t>
                </w:r>
              </w:p>
            </w:tc>
          </w:sdtContent>
        </w:sdt>
      </w:tr>
      <w:tr w:rsidR="00B97832" w14:paraId="0629D12E" w14:textId="77777777" w:rsidTr="00C03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C5D73D9" w14:textId="77777777" w:rsidR="00B97832" w:rsidRDefault="00892CE6" w:rsidP="00C033C1">
            <w:pPr>
              <w:rPr>
                <w:lang w:val="hr-HR"/>
              </w:rPr>
            </w:pPr>
            <w:r>
              <w:rPr>
                <w:lang w:val="hr-HR"/>
              </w:rPr>
              <w:t>Datum provjere rada</w:t>
            </w:r>
          </w:p>
        </w:tc>
        <w:sdt>
          <w:sdtPr>
            <w:rPr>
              <w:lang w:val="hr-HR"/>
            </w:rPr>
            <w:id w:val="-1781104787"/>
            <w:placeholder>
              <w:docPart w:val="4226AD512FA64CF58FAD73370348CA5B"/>
            </w:placeholder>
            <w:showingPlcHdr/>
            <w:date>
              <w:dateFormat w:val="d. MMMM yyyy."/>
              <w:lid w:val="hr-HR"/>
              <w:storeMappedDataAs w:val="dateTime"/>
              <w:calendar w:val="gregorian"/>
            </w:date>
          </w:sdtPr>
          <w:sdtEndPr/>
          <w:sdtContent>
            <w:tc>
              <w:tcPr>
                <w:tcW w:w="6520" w:type="dxa"/>
              </w:tcPr>
              <w:p w14:paraId="08322107" w14:textId="68D8F611" w:rsidR="00B97832" w:rsidRDefault="00DA42EF" w:rsidP="00C033C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hr-HR"/>
                  </w:rPr>
                </w:pPr>
                <w:r w:rsidRPr="007A2632">
                  <w:rPr>
                    <w:rStyle w:val="PlaceholderText"/>
                  </w:rPr>
                  <w:t>Kliknite ili dodirnite ovdje da biste unijeli datum.</w:t>
                </w:r>
              </w:p>
            </w:tc>
          </w:sdtContent>
        </w:sdt>
      </w:tr>
      <w:tr w:rsidR="00B97832" w14:paraId="0EF91B3F" w14:textId="77777777" w:rsidTr="00C033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D4A77B4" w14:textId="77777777" w:rsidR="00B97832" w:rsidRDefault="00BE1A2C" w:rsidP="00C033C1">
            <w:pPr>
              <w:rPr>
                <w:lang w:val="hr-HR"/>
              </w:rPr>
            </w:pPr>
            <w:r>
              <w:rPr>
                <w:lang w:val="hr-HR"/>
              </w:rPr>
              <w:t>Ime datoteke</w:t>
            </w:r>
          </w:p>
        </w:tc>
        <w:sdt>
          <w:sdtPr>
            <w:rPr>
              <w:lang w:val="hr-HR"/>
            </w:rPr>
            <w:id w:val="782851111"/>
            <w:placeholder>
              <w:docPart w:val="D534FC74A070436B9BB5C23BEAF8ACBF"/>
            </w:placeholder>
            <w:showingPlcHdr/>
            <w:text/>
          </w:sdtPr>
          <w:sdtEndPr/>
          <w:sdtContent>
            <w:tc>
              <w:tcPr>
                <w:tcW w:w="6520" w:type="dxa"/>
              </w:tcPr>
              <w:p w14:paraId="7CDEEB62" w14:textId="5522F50D" w:rsidR="00B97832" w:rsidRDefault="00DA42EF" w:rsidP="00C033C1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hr-HR"/>
                  </w:rPr>
                </w:pPr>
                <w:r w:rsidRPr="007A2632">
                  <w:rPr>
                    <w:rStyle w:val="PlaceholderText"/>
                  </w:rPr>
                  <w:t>Kliknite ili dodirnite ovdje da biste unijeli tekst.</w:t>
                </w:r>
              </w:p>
            </w:tc>
          </w:sdtContent>
        </w:sdt>
      </w:tr>
      <w:tr w:rsidR="00B97832" w14:paraId="2227E12D" w14:textId="77777777" w:rsidTr="00C03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596F11E" w14:textId="77777777" w:rsidR="00B97832" w:rsidRDefault="00BE1A2C" w:rsidP="00C033C1">
            <w:pPr>
              <w:rPr>
                <w:lang w:val="hr-HR"/>
              </w:rPr>
            </w:pPr>
            <w:r>
              <w:rPr>
                <w:lang w:val="hr-HR"/>
              </w:rPr>
              <w:t>Veličina datoteke</w:t>
            </w:r>
          </w:p>
        </w:tc>
        <w:sdt>
          <w:sdtPr>
            <w:rPr>
              <w:lang w:val="hr-HR"/>
            </w:rPr>
            <w:id w:val="1513956746"/>
            <w:placeholder>
              <w:docPart w:val="D1E8921A51AD4334AF869747339E78FD"/>
            </w:placeholder>
            <w:showingPlcHdr/>
            <w:text/>
          </w:sdtPr>
          <w:sdtEndPr/>
          <w:sdtContent>
            <w:tc>
              <w:tcPr>
                <w:tcW w:w="6520" w:type="dxa"/>
              </w:tcPr>
              <w:p w14:paraId="0AACCC57" w14:textId="3931BFCE" w:rsidR="00B97832" w:rsidRDefault="00DA42EF" w:rsidP="00C033C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hr-HR"/>
                  </w:rPr>
                </w:pPr>
                <w:r w:rsidRPr="007A2632">
                  <w:rPr>
                    <w:rStyle w:val="PlaceholderText"/>
                  </w:rPr>
                  <w:t>Kliknite ili dodirnite ovdje da biste unijeli tekst.</w:t>
                </w:r>
              </w:p>
            </w:tc>
          </w:sdtContent>
        </w:sdt>
      </w:tr>
      <w:tr w:rsidR="00B97832" w14:paraId="6F0DB6FB" w14:textId="77777777" w:rsidTr="00C033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EF63E55" w14:textId="77777777" w:rsidR="00B97832" w:rsidRDefault="00BE1A2C" w:rsidP="00C033C1">
            <w:pPr>
              <w:rPr>
                <w:lang w:val="hr-HR"/>
              </w:rPr>
            </w:pPr>
            <w:r>
              <w:rPr>
                <w:lang w:val="hr-HR"/>
              </w:rPr>
              <w:t xml:space="preserve">Broj </w:t>
            </w:r>
            <w:r w:rsidR="00725339">
              <w:rPr>
                <w:lang w:val="hr-HR"/>
              </w:rPr>
              <w:t>znakova</w:t>
            </w:r>
          </w:p>
        </w:tc>
        <w:sdt>
          <w:sdtPr>
            <w:rPr>
              <w:lang w:val="hr-HR"/>
            </w:rPr>
            <w:id w:val="1859698599"/>
            <w:placeholder>
              <w:docPart w:val="173C847733BB4618AB5976E5D64B8ED7"/>
            </w:placeholder>
            <w:showingPlcHdr/>
            <w:text/>
          </w:sdtPr>
          <w:sdtEndPr/>
          <w:sdtContent>
            <w:tc>
              <w:tcPr>
                <w:tcW w:w="6520" w:type="dxa"/>
              </w:tcPr>
              <w:p w14:paraId="77C22B8D" w14:textId="7079FF14" w:rsidR="00B97832" w:rsidRDefault="00DA42EF" w:rsidP="00C033C1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hr-HR"/>
                  </w:rPr>
                </w:pPr>
                <w:r w:rsidRPr="007A2632">
                  <w:rPr>
                    <w:rStyle w:val="PlaceholderText"/>
                  </w:rPr>
                  <w:t>Kliknite ili dodirnite ovdje da biste unijeli tekst.</w:t>
                </w:r>
              </w:p>
            </w:tc>
          </w:sdtContent>
        </w:sdt>
      </w:tr>
      <w:tr w:rsidR="00B97832" w14:paraId="4457F604" w14:textId="77777777" w:rsidTr="00C03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C31B7A3" w14:textId="77777777" w:rsidR="00B97832" w:rsidRDefault="00BE1A2C" w:rsidP="00C033C1">
            <w:pPr>
              <w:rPr>
                <w:lang w:val="hr-HR"/>
              </w:rPr>
            </w:pPr>
            <w:r>
              <w:rPr>
                <w:lang w:val="hr-HR"/>
              </w:rPr>
              <w:t>Broj riječi</w:t>
            </w:r>
          </w:p>
        </w:tc>
        <w:sdt>
          <w:sdtPr>
            <w:rPr>
              <w:lang w:val="hr-HR"/>
            </w:rPr>
            <w:id w:val="107480407"/>
            <w:placeholder>
              <w:docPart w:val="27C0C27D244C406594C9C80D6DDAD4B2"/>
            </w:placeholder>
            <w:showingPlcHdr/>
            <w:text/>
          </w:sdtPr>
          <w:sdtEndPr/>
          <w:sdtContent>
            <w:tc>
              <w:tcPr>
                <w:tcW w:w="6520" w:type="dxa"/>
              </w:tcPr>
              <w:p w14:paraId="1A5EDD2E" w14:textId="181C1B5F" w:rsidR="00B97832" w:rsidRDefault="00DA42EF" w:rsidP="00C033C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hr-HR"/>
                  </w:rPr>
                </w:pPr>
                <w:r w:rsidRPr="007A2632">
                  <w:rPr>
                    <w:rStyle w:val="PlaceholderText"/>
                  </w:rPr>
                  <w:t>Kliknite ili dodirnite ovdje da biste unijeli tekst.</w:t>
                </w:r>
              </w:p>
            </w:tc>
          </w:sdtContent>
        </w:sdt>
      </w:tr>
      <w:tr w:rsidR="00892CE6" w14:paraId="434139FB" w14:textId="77777777" w:rsidTr="00C033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D85DC27" w14:textId="77777777" w:rsidR="00892CE6" w:rsidRDefault="00BE1A2C" w:rsidP="00C033C1">
            <w:pPr>
              <w:rPr>
                <w:lang w:val="hr-HR"/>
              </w:rPr>
            </w:pPr>
            <w:r>
              <w:rPr>
                <w:lang w:val="hr-HR"/>
              </w:rPr>
              <w:t>Broj stranica</w:t>
            </w:r>
          </w:p>
        </w:tc>
        <w:sdt>
          <w:sdtPr>
            <w:rPr>
              <w:lang w:val="hr-HR"/>
            </w:rPr>
            <w:id w:val="552042785"/>
            <w:placeholder>
              <w:docPart w:val="F3E976F9B13C4C76B35AD2B9EFB7B2FA"/>
            </w:placeholder>
            <w:showingPlcHdr/>
            <w:text/>
          </w:sdtPr>
          <w:sdtEndPr/>
          <w:sdtContent>
            <w:tc>
              <w:tcPr>
                <w:tcW w:w="6520" w:type="dxa"/>
              </w:tcPr>
              <w:p w14:paraId="135BC92B" w14:textId="1C7F39A5" w:rsidR="00892CE6" w:rsidRDefault="00DA42EF" w:rsidP="00C033C1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hr-HR"/>
                  </w:rPr>
                </w:pPr>
                <w:r w:rsidRPr="007A2632">
                  <w:rPr>
                    <w:rStyle w:val="PlaceholderText"/>
                  </w:rPr>
                  <w:t>Kliknite ili dodirnite ovdje da biste unijeli tekst.</w:t>
                </w:r>
              </w:p>
            </w:tc>
          </w:sdtContent>
        </w:sdt>
      </w:tr>
    </w:tbl>
    <w:p w14:paraId="385A3756" w14:textId="77777777" w:rsidR="00892CE6" w:rsidRPr="00311F63" w:rsidRDefault="00FD3D33" w:rsidP="00311F63">
      <w:pPr>
        <w:spacing w:before="160" w:after="0"/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Podudarnost</w:t>
      </w:r>
      <w:r w:rsidR="00BE1A2C" w:rsidRPr="00311F63">
        <w:rPr>
          <w:sz w:val="28"/>
          <w:szCs w:val="28"/>
          <w:lang w:val="hr-HR"/>
        </w:rPr>
        <w:t xml:space="preserve"> studentskog rada:</w:t>
      </w:r>
    </w:p>
    <w:tbl>
      <w:tblPr>
        <w:tblStyle w:val="Tamnatablicareetke5-isticanje31"/>
        <w:tblW w:w="0" w:type="auto"/>
        <w:tblLook w:val="04A0" w:firstRow="1" w:lastRow="0" w:firstColumn="1" w:lastColumn="0" w:noHBand="0" w:noVBand="1"/>
      </w:tblPr>
      <w:tblGrid>
        <w:gridCol w:w="2830"/>
        <w:gridCol w:w="6520"/>
      </w:tblGrid>
      <w:tr w:rsidR="00892CE6" w14:paraId="654A1655" w14:textId="77777777" w:rsidTr="00C033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809C052" w14:textId="77777777" w:rsidR="00892CE6" w:rsidRDefault="00725339" w:rsidP="00C033C1">
            <w:pPr>
              <w:rPr>
                <w:lang w:val="hr-HR"/>
              </w:rPr>
            </w:pPr>
            <w:r>
              <w:rPr>
                <w:lang w:val="hr-HR"/>
              </w:rPr>
              <w:t>PODUDARNOST</w:t>
            </w:r>
          </w:p>
        </w:tc>
        <w:sdt>
          <w:sdtPr>
            <w:rPr>
              <w:lang w:val="hr-HR"/>
            </w:rPr>
            <w:id w:val="663053568"/>
            <w:placeholder>
              <w:docPart w:val="D2E4672F9882421EB2A8BCE085B8FE81"/>
            </w:placeholder>
            <w:showingPlcHdr/>
          </w:sdtPr>
          <w:sdtEndPr/>
          <w:sdtContent>
            <w:tc>
              <w:tcPr>
                <w:tcW w:w="6520" w:type="dxa"/>
              </w:tcPr>
              <w:p w14:paraId="29240114" w14:textId="7D411D40" w:rsidR="00892CE6" w:rsidRDefault="00DA42EF" w:rsidP="00C033C1">
                <w:pPr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lang w:val="hr-HR"/>
                  </w:rPr>
                </w:pPr>
                <w:r w:rsidRPr="007A2632">
                  <w:rPr>
                    <w:rStyle w:val="PlaceholderText"/>
                  </w:rPr>
                  <w:t>Kliknite ili dodirnite ovdje da biste unijeli tekst.</w:t>
                </w:r>
              </w:p>
            </w:tc>
          </w:sdtContent>
        </w:sdt>
      </w:tr>
      <w:tr w:rsidR="00892CE6" w14:paraId="30C18C28" w14:textId="77777777" w:rsidTr="00C03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647B250" w14:textId="77777777" w:rsidR="00892CE6" w:rsidRDefault="00BE1A2C" w:rsidP="00C033C1">
            <w:pPr>
              <w:rPr>
                <w:lang w:val="hr-HR"/>
              </w:rPr>
            </w:pPr>
            <w:r>
              <w:rPr>
                <w:lang w:val="hr-HR"/>
              </w:rPr>
              <w:t>Ukupno</w:t>
            </w:r>
            <w:r w:rsidR="006D4B99">
              <w:rPr>
                <w:lang w:val="hr-HR"/>
              </w:rPr>
              <w:t xml:space="preserve"> (%)</w:t>
            </w:r>
          </w:p>
        </w:tc>
        <w:sdt>
          <w:sdtPr>
            <w:rPr>
              <w:lang w:val="hr-HR"/>
            </w:rPr>
            <w:id w:val="578795384"/>
            <w:placeholder>
              <w:docPart w:val="B08CCF686077413580E9D1A14E164555"/>
            </w:placeholder>
            <w:showingPlcHdr/>
            <w:text/>
          </w:sdtPr>
          <w:sdtEndPr/>
          <w:sdtContent>
            <w:tc>
              <w:tcPr>
                <w:tcW w:w="6520" w:type="dxa"/>
              </w:tcPr>
              <w:p w14:paraId="6790956E" w14:textId="74505932" w:rsidR="00892CE6" w:rsidRDefault="00DA42EF" w:rsidP="00C033C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hr-HR"/>
                  </w:rPr>
                </w:pPr>
                <w:r w:rsidRPr="007A2632">
                  <w:rPr>
                    <w:rStyle w:val="PlaceholderText"/>
                  </w:rPr>
                  <w:t>Kliknite ili dodirnite ovdje da biste unijeli tekst.</w:t>
                </w:r>
              </w:p>
            </w:tc>
          </w:sdtContent>
        </w:sdt>
      </w:tr>
    </w:tbl>
    <w:p w14:paraId="0C2AA34A" w14:textId="77777777" w:rsidR="00311F63" w:rsidRPr="00311F63" w:rsidRDefault="00311F63" w:rsidP="00311F63">
      <w:pPr>
        <w:spacing w:before="160" w:after="0"/>
        <w:rPr>
          <w:sz w:val="28"/>
          <w:szCs w:val="28"/>
          <w:lang w:val="hr-HR"/>
        </w:rPr>
      </w:pPr>
      <w:r w:rsidRPr="00311F63">
        <w:rPr>
          <w:sz w:val="28"/>
          <w:szCs w:val="28"/>
          <w:lang w:val="hr-HR"/>
        </w:rPr>
        <w:t>Izjava mentora</w:t>
      </w:r>
      <w:r w:rsidR="00FD3D33">
        <w:rPr>
          <w:sz w:val="28"/>
          <w:szCs w:val="28"/>
          <w:lang w:val="hr-HR"/>
        </w:rPr>
        <w:t xml:space="preserve"> o izvornosti studentskog rada</w:t>
      </w:r>
    </w:p>
    <w:tbl>
      <w:tblPr>
        <w:tblStyle w:val="Tamnatablicareetke5-isticanje31"/>
        <w:tblW w:w="0" w:type="auto"/>
        <w:tblLook w:val="04A0" w:firstRow="1" w:lastRow="0" w:firstColumn="1" w:lastColumn="0" w:noHBand="0" w:noVBand="1"/>
      </w:tblPr>
      <w:tblGrid>
        <w:gridCol w:w="2830"/>
        <w:gridCol w:w="6520"/>
      </w:tblGrid>
      <w:tr w:rsidR="00BE1A2C" w14:paraId="1E428B3A" w14:textId="77777777" w:rsidTr="00C033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AC70FAB" w14:textId="77777777" w:rsidR="00BE1A2C" w:rsidRDefault="00311F63" w:rsidP="00C033C1">
            <w:pPr>
              <w:rPr>
                <w:lang w:val="hr-HR"/>
              </w:rPr>
            </w:pPr>
            <w:r>
              <w:rPr>
                <w:lang w:val="hr-HR"/>
              </w:rPr>
              <w:t>Mišljenje mentora</w:t>
            </w:r>
          </w:p>
        </w:tc>
        <w:sdt>
          <w:sdtPr>
            <w:rPr>
              <w:lang w:val="hr-HR"/>
            </w:rPr>
            <w:id w:val="207001991"/>
            <w:placeholder>
              <w:docPart w:val="BA968676A5A9436E8EA32A6DB8A4C96C"/>
            </w:placeholder>
            <w:showingPlcHdr/>
          </w:sdtPr>
          <w:sdtEndPr/>
          <w:sdtContent>
            <w:tc>
              <w:tcPr>
                <w:tcW w:w="6520" w:type="dxa"/>
              </w:tcPr>
              <w:p w14:paraId="21B0FF65" w14:textId="12AB96BF" w:rsidR="00BE1A2C" w:rsidRDefault="00DA42EF" w:rsidP="00C033C1">
                <w:pPr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lang w:val="hr-HR"/>
                  </w:rPr>
                </w:pPr>
                <w:r w:rsidRPr="007A2632">
                  <w:rPr>
                    <w:rStyle w:val="PlaceholderText"/>
                  </w:rPr>
                  <w:t>Kliknite ili dodirnite ovdje da biste unijeli tekst.</w:t>
                </w:r>
              </w:p>
            </w:tc>
          </w:sdtContent>
        </w:sdt>
      </w:tr>
      <w:tr w:rsidR="007C6EDC" w14:paraId="596BB275" w14:textId="77777777" w:rsidTr="00C03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9E3F91F" w14:textId="77777777" w:rsidR="007C6EDC" w:rsidRDefault="007C6EDC" w:rsidP="00C033C1">
            <w:pPr>
              <w:rPr>
                <w:lang w:val="hr-HR"/>
              </w:rPr>
            </w:pPr>
            <w:r>
              <w:rPr>
                <w:lang w:val="hr-HR"/>
              </w:rPr>
              <w:t>Datum</w:t>
            </w:r>
            <w:r w:rsidR="00E9427E">
              <w:rPr>
                <w:lang w:val="hr-HR"/>
              </w:rPr>
              <w:t xml:space="preserve"> izdavanja mišljenja</w:t>
            </w:r>
          </w:p>
        </w:tc>
        <w:sdt>
          <w:sdtPr>
            <w:rPr>
              <w:lang w:val="hr-HR"/>
            </w:rPr>
            <w:id w:val="139701480"/>
            <w:placeholder>
              <w:docPart w:val="442AB97B72874D239832D0753CF4F040"/>
            </w:placeholder>
            <w:showingPlcHdr/>
            <w:date>
              <w:dateFormat w:val="d. MMMM yyyy."/>
              <w:lid w:val="hr-HR"/>
              <w:storeMappedDataAs w:val="dateTime"/>
              <w:calendar w:val="gregorian"/>
            </w:date>
          </w:sdtPr>
          <w:sdtEndPr/>
          <w:sdtContent>
            <w:tc>
              <w:tcPr>
                <w:tcW w:w="6520" w:type="dxa"/>
              </w:tcPr>
              <w:p w14:paraId="39D91E49" w14:textId="48299633" w:rsidR="007C6EDC" w:rsidRDefault="00DA42EF" w:rsidP="00C033C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hr-HR"/>
                  </w:rPr>
                </w:pPr>
                <w:r w:rsidRPr="007A2632">
                  <w:rPr>
                    <w:rStyle w:val="PlaceholderText"/>
                  </w:rPr>
                  <w:t>Kliknite ili dodirnite ovdje da biste unijeli datum.</w:t>
                </w:r>
              </w:p>
            </w:tc>
          </w:sdtContent>
        </w:sdt>
      </w:tr>
      <w:tr w:rsidR="00BE1A2C" w14:paraId="3F3C5313" w14:textId="77777777" w:rsidTr="00311F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3AA077A" w14:textId="77777777" w:rsidR="00BE1A2C" w:rsidRDefault="00311F63" w:rsidP="00725339">
            <w:pPr>
              <w:rPr>
                <w:lang w:val="hr-HR"/>
              </w:rPr>
            </w:pPr>
            <w:r>
              <w:rPr>
                <w:lang w:val="hr-HR"/>
              </w:rPr>
              <w:t xml:space="preserve">Rad zadovoljava uvjete </w:t>
            </w:r>
            <w:r w:rsidR="00725339">
              <w:rPr>
                <w:lang w:val="hr-HR"/>
              </w:rPr>
              <w:t>izvornosti</w:t>
            </w:r>
          </w:p>
        </w:tc>
        <w:sdt>
          <w:sdtPr>
            <w:rPr>
              <w:lang w:val="hr-HR"/>
            </w:rPr>
            <w:id w:val="-192530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20" w:type="dxa"/>
                <w:vAlign w:val="center"/>
              </w:tcPr>
              <w:p w14:paraId="7CED860B" w14:textId="5279771A" w:rsidR="00BE1A2C" w:rsidRDefault="00DA42EF" w:rsidP="00311F6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hr-HR"/>
                  </w:rPr>
                </w:pPr>
                <w:r>
                  <w:rPr>
                    <w:rFonts w:ascii="MS Gothic" w:eastAsia="MS Gothic" w:hAnsi="MS Gothic" w:hint="eastAsia"/>
                    <w:lang w:val="hr-HR"/>
                  </w:rPr>
                  <w:t>☐</w:t>
                </w:r>
              </w:p>
            </w:tc>
          </w:sdtContent>
        </w:sdt>
      </w:tr>
      <w:tr w:rsidR="00BE1A2C" w14:paraId="4CB3058E" w14:textId="77777777" w:rsidTr="00311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84BDC25" w14:textId="77777777" w:rsidR="00BE1A2C" w:rsidRDefault="00311F63" w:rsidP="00725339">
            <w:pPr>
              <w:rPr>
                <w:lang w:val="hr-HR"/>
              </w:rPr>
            </w:pPr>
            <w:r>
              <w:rPr>
                <w:lang w:val="hr-HR"/>
              </w:rPr>
              <w:t xml:space="preserve">Rad ne zadovoljava uvjete </w:t>
            </w:r>
            <w:r w:rsidR="00725339">
              <w:rPr>
                <w:lang w:val="hr-HR"/>
              </w:rPr>
              <w:t>izvornosti</w:t>
            </w:r>
          </w:p>
        </w:tc>
        <w:sdt>
          <w:sdtPr>
            <w:rPr>
              <w:lang w:val="hr-HR"/>
            </w:rPr>
            <w:id w:val="-9113816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20" w:type="dxa"/>
                <w:vAlign w:val="center"/>
              </w:tcPr>
              <w:p w14:paraId="61491B8E" w14:textId="03D72472" w:rsidR="00BE1A2C" w:rsidRDefault="00DA42EF" w:rsidP="00311F6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hr-HR"/>
                  </w:rPr>
                </w:pPr>
                <w:r>
                  <w:rPr>
                    <w:rFonts w:ascii="MS Gothic" w:eastAsia="MS Gothic" w:hAnsi="MS Gothic" w:hint="eastAsia"/>
                    <w:lang w:val="hr-HR"/>
                  </w:rPr>
                  <w:t>☐</w:t>
                </w:r>
              </w:p>
            </w:tc>
          </w:sdtContent>
        </w:sdt>
      </w:tr>
      <w:tr w:rsidR="00EC212D" w14:paraId="44AA13F6" w14:textId="77777777" w:rsidTr="00311F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AE8F2CE" w14:textId="77777777" w:rsidR="00EC212D" w:rsidRDefault="00EC212D" w:rsidP="00725339">
            <w:pPr>
              <w:rPr>
                <w:lang w:val="hr-HR"/>
              </w:rPr>
            </w:pPr>
            <w:r>
              <w:rPr>
                <w:lang w:val="hr-HR"/>
              </w:rPr>
              <w:t>Obrazloženje mentora</w:t>
            </w:r>
          </w:p>
          <w:p w14:paraId="25B770A0" w14:textId="77777777" w:rsidR="00594DAF" w:rsidRDefault="00594DAF" w:rsidP="00725339">
            <w:pPr>
              <w:rPr>
                <w:lang w:val="hr-HR"/>
              </w:rPr>
            </w:pPr>
            <w:r>
              <w:rPr>
                <w:lang w:val="hr-HR"/>
              </w:rPr>
              <w:t>(po potrebi dodati zasebno)</w:t>
            </w:r>
          </w:p>
        </w:tc>
        <w:sdt>
          <w:sdtPr>
            <w:rPr>
              <w:lang w:val="hr-HR"/>
            </w:rPr>
            <w:id w:val="792486125"/>
            <w:placeholder>
              <w:docPart w:val="C752A579293E4E96B3866551810603C4"/>
            </w:placeholder>
            <w:showingPlcHdr/>
          </w:sdtPr>
          <w:sdtEndPr/>
          <w:sdtContent>
            <w:tc>
              <w:tcPr>
                <w:tcW w:w="6520" w:type="dxa"/>
                <w:vAlign w:val="center"/>
              </w:tcPr>
              <w:p w14:paraId="379405AA" w14:textId="637C13CF" w:rsidR="00594DAF" w:rsidRDefault="00DA42EF" w:rsidP="00594DA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hr-HR"/>
                  </w:rPr>
                </w:pPr>
                <w:r w:rsidRPr="007A2632">
                  <w:rPr>
                    <w:rStyle w:val="PlaceholderText"/>
                  </w:rPr>
                  <w:t>Kliknite ili dodirnite ovdje da biste unijeli tekst.</w:t>
                </w:r>
              </w:p>
            </w:tc>
          </w:sdtContent>
        </w:sdt>
      </w:tr>
    </w:tbl>
    <w:p w14:paraId="4BCCAFF7" w14:textId="77777777" w:rsidR="007957FF" w:rsidRDefault="007957FF" w:rsidP="007C6EDC">
      <w:pPr>
        <w:jc w:val="right"/>
        <w:rPr>
          <w:lang w:val="hr-HR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61"/>
        <w:gridCol w:w="283"/>
        <w:gridCol w:w="284"/>
        <w:gridCol w:w="4360"/>
      </w:tblGrid>
      <w:tr w:rsidR="007957FF" w14:paraId="51AB48E6" w14:textId="77777777" w:rsidTr="002408DD">
        <w:tc>
          <w:tcPr>
            <w:tcW w:w="4361" w:type="dxa"/>
          </w:tcPr>
          <w:p w14:paraId="06876A48" w14:textId="77777777" w:rsidR="007957FF" w:rsidRPr="00770B1E" w:rsidRDefault="007957FF" w:rsidP="006D563B">
            <w:pPr>
              <w:jc w:val="center"/>
              <w:rPr>
                <w:sz w:val="24"/>
                <w:szCs w:val="24"/>
              </w:rPr>
            </w:pPr>
            <w:r w:rsidRPr="00770B1E">
              <w:rPr>
                <w:sz w:val="24"/>
                <w:szCs w:val="24"/>
              </w:rPr>
              <w:t>Datum</w:t>
            </w:r>
          </w:p>
        </w:tc>
        <w:tc>
          <w:tcPr>
            <w:tcW w:w="283" w:type="dxa"/>
          </w:tcPr>
          <w:p w14:paraId="1404ED94" w14:textId="77777777" w:rsidR="007957FF" w:rsidRPr="00770B1E" w:rsidRDefault="007957FF" w:rsidP="006D563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dxa"/>
          </w:tcPr>
          <w:p w14:paraId="1C1AFAB2" w14:textId="77777777" w:rsidR="007957FF" w:rsidRPr="00770B1E" w:rsidRDefault="007957FF" w:rsidP="006D563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60" w:type="dxa"/>
          </w:tcPr>
          <w:p w14:paraId="52102D6B" w14:textId="77777777" w:rsidR="007957FF" w:rsidRPr="00770B1E" w:rsidRDefault="007957FF" w:rsidP="007957FF">
            <w:pPr>
              <w:jc w:val="center"/>
              <w:rPr>
                <w:sz w:val="24"/>
                <w:szCs w:val="24"/>
              </w:rPr>
            </w:pPr>
            <w:r w:rsidRPr="00770B1E">
              <w:rPr>
                <w:sz w:val="24"/>
                <w:szCs w:val="24"/>
              </w:rPr>
              <w:t xml:space="preserve">Potpis </w:t>
            </w:r>
            <w:r>
              <w:rPr>
                <w:sz w:val="24"/>
                <w:szCs w:val="24"/>
              </w:rPr>
              <w:t>mentora</w:t>
            </w:r>
          </w:p>
        </w:tc>
      </w:tr>
      <w:tr w:rsidR="007957FF" w14:paraId="4ABDE408" w14:textId="77777777" w:rsidTr="002408DD">
        <w:sdt>
          <w:sdtPr>
            <w:id w:val="-1587525560"/>
            <w:placeholder>
              <w:docPart w:val="4BFB1242E4D343EC8E6AD1315B092BC9"/>
            </w:placeholder>
            <w:showingPlcHdr/>
            <w:date>
              <w:dateFormat w:val="d. MMMM yyyy."/>
              <w:lid w:val="hr-HR"/>
              <w:storeMappedDataAs w:val="dateTime"/>
              <w:calendar w:val="gregorian"/>
            </w:date>
          </w:sdtPr>
          <w:sdtEndPr/>
          <w:sdtContent>
            <w:tc>
              <w:tcPr>
                <w:tcW w:w="4361" w:type="dxa"/>
                <w:tcBorders>
                  <w:bottom w:val="single" w:sz="4" w:space="0" w:color="auto"/>
                </w:tcBorders>
              </w:tcPr>
              <w:p w14:paraId="33187007" w14:textId="27EFC0B7" w:rsidR="007957FF" w:rsidRDefault="00DA42EF" w:rsidP="006D563B">
                <w:pPr>
                  <w:jc w:val="center"/>
                </w:pPr>
                <w:r w:rsidRPr="007A2632">
                  <w:rPr>
                    <w:rStyle w:val="PlaceholderText"/>
                  </w:rPr>
                  <w:t>Kliknite ili dodirnite ovdje da biste unijeli datum.</w:t>
                </w:r>
              </w:p>
            </w:tc>
          </w:sdtContent>
        </w:sdt>
        <w:tc>
          <w:tcPr>
            <w:tcW w:w="283" w:type="dxa"/>
          </w:tcPr>
          <w:p w14:paraId="4B8E9987" w14:textId="77777777" w:rsidR="007957FF" w:rsidRDefault="007957FF" w:rsidP="006D563B">
            <w:pPr>
              <w:jc w:val="center"/>
            </w:pPr>
          </w:p>
        </w:tc>
        <w:tc>
          <w:tcPr>
            <w:tcW w:w="284" w:type="dxa"/>
          </w:tcPr>
          <w:p w14:paraId="38A4B9D8" w14:textId="77777777" w:rsidR="007957FF" w:rsidRDefault="007957FF" w:rsidP="006D563B">
            <w:pPr>
              <w:jc w:val="center"/>
            </w:pPr>
          </w:p>
        </w:tc>
        <w:tc>
          <w:tcPr>
            <w:tcW w:w="4360" w:type="dxa"/>
            <w:tcBorders>
              <w:bottom w:val="single" w:sz="4" w:space="0" w:color="auto"/>
            </w:tcBorders>
          </w:tcPr>
          <w:p w14:paraId="227A593B" w14:textId="77777777" w:rsidR="007957FF" w:rsidRDefault="007957FF" w:rsidP="006D563B">
            <w:pPr>
              <w:jc w:val="center"/>
            </w:pPr>
          </w:p>
        </w:tc>
      </w:tr>
    </w:tbl>
    <w:p w14:paraId="71E1D833" w14:textId="77777777" w:rsidR="007F04C9" w:rsidRDefault="007F04C9" w:rsidP="00E1760D">
      <w:pPr>
        <w:tabs>
          <w:tab w:val="left" w:pos="6946"/>
        </w:tabs>
        <w:rPr>
          <w:lang w:val="hr-HR"/>
        </w:rPr>
      </w:pPr>
    </w:p>
    <w:sectPr w:rsidR="007F04C9" w:rsidSect="00594DAF">
      <w:headerReference w:type="default" r:id="rId9"/>
      <w:pgSz w:w="12240" w:h="15840"/>
      <w:pgMar w:top="1440" w:right="1440" w:bottom="709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773B07" w14:textId="77777777" w:rsidR="00FB1797" w:rsidRDefault="00FB1797" w:rsidP="00E268F6">
      <w:pPr>
        <w:spacing w:after="0" w:line="240" w:lineRule="auto"/>
      </w:pPr>
      <w:r>
        <w:separator/>
      </w:r>
    </w:p>
  </w:endnote>
  <w:endnote w:type="continuationSeparator" w:id="0">
    <w:p w14:paraId="2AE2E900" w14:textId="77777777" w:rsidR="00FB1797" w:rsidRDefault="00FB1797" w:rsidP="00E268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352CAC" w14:textId="77777777" w:rsidR="00FB1797" w:rsidRDefault="00FB1797" w:rsidP="00E268F6">
      <w:pPr>
        <w:spacing w:after="0" w:line="240" w:lineRule="auto"/>
      </w:pPr>
      <w:r>
        <w:separator/>
      </w:r>
    </w:p>
  </w:footnote>
  <w:footnote w:type="continuationSeparator" w:id="0">
    <w:p w14:paraId="43742F01" w14:textId="77777777" w:rsidR="00FB1797" w:rsidRDefault="00FB1797" w:rsidP="00E268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2099C6" w14:textId="77777777" w:rsidR="00E268F6" w:rsidRPr="00E268F6" w:rsidRDefault="00E1760D" w:rsidP="00E268F6">
    <w:pPr>
      <w:pStyle w:val="Header"/>
      <w:tabs>
        <w:tab w:val="clear" w:pos="4703"/>
        <w:tab w:val="left" w:pos="142"/>
        <w:tab w:val="center" w:pos="4536"/>
      </w:tabs>
      <w:rPr>
        <w:lang w:val="hr-HR"/>
      </w:rPr>
    </w:pPr>
    <w:r>
      <w:rPr>
        <w:noProof/>
        <w:lang w:val="hr-HR" w:eastAsia="hr-HR"/>
      </w:rPr>
      <w:drawing>
        <wp:anchor distT="0" distB="0" distL="114300" distR="114300" simplePos="0" relativeHeight="251659264" behindDoc="0" locked="0" layoutInCell="1" allowOverlap="1" wp14:anchorId="37F6AA71" wp14:editId="0CF57B29">
          <wp:simplePos x="0" y="0"/>
          <wp:positionH relativeFrom="column">
            <wp:posOffset>19050</wp:posOffset>
          </wp:positionH>
          <wp:positionV relativeFrom="paragraph">
            <wp:posOffset>-180975</wp:posOffset>
          </wp:positionV>
          <wp:extent cx="1423035" cy="381000"/>
          <wp:effectExtent l="19050" t="0" r="5715" b="0"/>
          <wp:wrapNone/>
          <wp:docPr id="3" name="Picture 7" descr="memorandum s novim log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emorandum s novim log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9587" r="29587" b="23256"/>
                  <a:stretch>
                    <a:fillRect/>
                  </a:stretch>
                </pic:blipFill>
                <pic:spPr bwMode="auto">
                  <a:xfrm>
                    <a:off x="0" y="0"/>
                    <a:ext cx="1423035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268F6" w:rsidRPr="00E268F6">
      <w:rPr>
        <w:noProof/>
        <w:lang w:val="hr-HR" w:eastAsia="hr-HR"/>
      </w:rPr>
      <w:drawing>
        <wp:anchor distT="0" distB="0" distL="114300" distR="114300" simplePos="0" relativeHeight="251658240" behindDoc="0" locked="0" layoutInCell="1" allowOverlap="1" wp14:anchorId="408279A9" wp14:editId="688210D9">
          <wp:simplePos x="0" y="0"/>
          <wp:positionH relativeFrom="margin">
            <wp:align>right</wp:align>
          </wp:positionH>
          <wp:positionV relativeFrom="paragraph">
            <wp:posOffset>-171450</wp:posOffset>
          </wp:positionV>
          <wp:extent cx="1152525" cy="363098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iri bez podloge.t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525" cy="3630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2775B"/>
    <w:multiLevelType w:val="multilevel"/>
    <w:tmpl w:val="0EBA3C4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8F6"/>
    <w:rsid w:val="00001F85"/>
    <w:rsid w:val="001553BE"/>
    <w:rsid w:val="0021673D"/>
    <w:rsid w:val="002408DD"/>
    <w:rsid w:val="002D15B6"/>
    <w:rsid w:val="00311F63"/>
    <w:rsid w:val="00353E48"/>
    <w:rsid w:val="0037534C"/>
    <w:rsid w:val="0039116C"/>
    <w:rsid w:val="003D63C9"/>
    <w:rsid w:val="003E081B"/>
    <w:rsid w:val="003F3B8F"/>
    <w:rsid w:val="00450EEA"/>
    <w:rsid w:val="00490862"/>
    <w:rsid w:val="004C16C6"/>
    <w:rsid w:val="004E2A6E"/>
    <w:rsid w:val="00594DAF"/>
    <w:rsid w:val="005D15C1"/>
    <w:rsid w:val="00621B37"/>
    <w:rsid w:val="00624904"/>
    <w:rsid w:val="00655FBD"/>
    <w:rsid w:val="006D4B99"/>
    <w:rsid w:val="006E4E30"/>
    <w:rsid w:val="00725339"/>
    <w:rsid w:val="007957FF"/>
    <w:rsid w:val="007C6EDC"/>
    <w:rsid w:val="007F04C9"/>
    <w:rsid w:val="008300E4"/>
    <w:rsid w:val="00884820"/>
    <w:rsid w:val="00892CE6"/>
    <w:rsid w:val="00943242"/>
    <w:rsid w:val="00975BC7"/>
    <w:rsid w:val="00A44FFC"/>
    <w:rsid w:val="00B31860"/>
    <w:rsid w:val="00B95CE7"/>
    <w:rsid w:val="00B97832"/>
    <w:rsid w:val="00BE1A2C"/>
    <w:rsid w:val="00C35CDA"/>
    <w:rsid w:val="00DA42EF"/>
    <w:rsid w:val="00E1760D"/>
    <w:rsid w:val="00E17BCB"/>
    <w:rsid w:val="00E268F6"/>
    <w:rsid w:val="00E9427E"/>
    <w:rsid w:val="00EC212D"/>
    <w:rsid w:val="00FB1797"/>
    <w:rsid w:val="00FD3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BC35A"/>
  <w15:docId w15:val="{EBEFDA62-E62D-400E-B2FC-82CFEAADD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4904"/>
  </w:style>
  <w:style w:type="paragraph" w:styleId="Heading1">
    <w:name w:val="heading 1"/>
    <w:basedOn w:val="Normal"/>
    <w:next w:val="Normal"/>
    <w:link w:val="Heading1Char"/>
    <w:uiPriority w:val="9"/>
    <w:qFormat/>
    <w:rsid w:val="00624904"/>
    <w:pPr>
      <w:keepNext/>
      <w:keepLines/>
      <w:numPr>
        <w:numId w:val="12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24904"/>
    <w:pPr>
      <w:keepNext/>
      <w:keepLines/>
      <w:numPr>
        <w:ilvl w:val="1"/>
        <w:numId w:val="12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24904"/>
    <w:pPr>
      <w:keepNext/>
      <w:keepLines/>
      <w:numPr>
        <w:ilvl w:val="2"/>
        <w:numId w:val="1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24904"/>
    <w:pPr>
      <w:keepNext/>
      <w:keepLines/>
      <w:numPr>
        <w:ilvl w:val="3"/>
        <w:numId w:val="1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4904"/>
    <w:pPr>
      <w:keepNext/>
      <w:keepLines/>
      <w:numPr>
        <w:ilvl w:val="4"/>
        <w:numId w:val="12"/>
      </w:numPr>
      <w:spacing w:before="200" w:after="0"/>
      <w:outlineLvl w:val="4"/>
    </w:pPr>
    <w:rPr>
      <w:rFonts w:asciiTheme="majorHAnsi" w:eastAsiaTheme="majorEastAsia" w:hAnsiTheme="majorHAnsi" w:cstheme="majorBidi"/>
      <w:color w:val="252525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4904"/>
    <w:pPr>
      <w:keepNext/>
      <w:keepLines/>
      <w:numPr>
        <w:ilvl w:val="5"/>
        <w:numId w:val="1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52525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4904"/>
    <w:pPr>
      <w:keepNext/>
      <w:keepLines/>
      <w:numPr>
        <w:ilvl w:val="6"/>
        <w:numId w:val="1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4904"/>
    <w:pPr>
      <w:keepNext/>
      <w:keepLines/>
      <w:numPr>
        <w:ilvl w:val="7"/>
        <w:numId w:val="1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4904"/>
    <w:pPr>
      <w:keepNext/>
      <w:keepLines/>
      <w:numPr>
        <w:ilvl w:val="8"/>
        <w:numId w:val="1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24904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4904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4904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ubtitleChar">
    <w:name w:val="Subtitle Char"/>
    <w:basedOn w:val="DefaultParagraphFont"/>
    <w:link w:val="Subtitle"/>
    <w:uiPriority w:val="11"/>
    <w:rsid w:val="00624904"/>
    <w:rPr>
      <w:color w:val="5A5A5A" w:themeColor="text1" w:themeTint="A5"/>
      <w:spacing w:val="10"/>
    </w:rPr>
  </w:style>
  <w:style w:type="character" w:customStyle="1" w:styleId="Heading1Char">
    <w:name w:val="Heading 1 Char"/>
    <w:basedOn w:val="DefaultParagraphFont"/>
    <w:link w:val="Heading1"/>
    <w:uiPriority w:val="9"/>
    <w:rsid w:val="00624904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24904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24904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24904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24904"/>
    <w:rPr>
      <w:rFonts w:asciiTheme="majorHAnsi" w:eastAsiaTheme="majorEastAsia" w:hAnsiTheme="majorHAnsi" w:cstheme="majorBidi"/>
      <w:color w:val="252525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24904"/>
    <w:rPr>
      <w:rFonts w:asciiTheme="majorHAnsi" w:eastAsiaTheme="majorEastAsia" w:hAnsiTheme="majorHAnsi" w:cstheme="majorBidi"/>
      <w:i/>
      <w:iCs/>
      <w:color w:val="252525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2490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2490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2490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624904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24904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624904"/>
    <w:rPr>
      <w:b/>
      <w:bCs/>
      <w:i/>
      <w:iCs/>
      <w:caps/>
    </w:rPr>
  </w:style>
  <w:style w:type="character" w:styleId="Strong">
    <w:name w:val="Strong"/>
    <w:basedOn w:val="DefaultParagraphFont"/>
    <w:uiPriority w:val="22"/>
    <w:qFormat/>
    <w:rsid w:val="00624904"/>
    <w:rPr>
      <w:b/>
      <w:b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624904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624904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24904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24904"/>
    <w:rPr>
      <w:color w:val="000000" w:themeColor="text1"/>
      <w:shd w:val="clear" w:color="auto" w:fill="F2F2F2" w:themeFill="background1" w:themeFillShade="F2"/>
    </w:rPr>
  </w:style>
  <w:style w:type="character" w:styleId="SubtleReference">
    <w:name w:val="Subtle Reference"/>
    <w:basedOn w:val="DefaultParagraphFont"/>
    <w:uiPriority w:val="31"/>
    <w:qFormat/>
    <w:rsid w:val="00624904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624904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624904"/>
    <w:rPr>
      <w:b w:val="0"/>
      <w:bCs w:val="0"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24904"/>
    <w:pPr>
      <w:spacing w:after="200" w:line="240" w:lineRule="auto"/>
    </w:pPr>
    <w:rPr>
      <w:i/>
      <w:iCs/>
      <w:color w:val="323232" w:themeColor="text2"/>
      <w:sz w:val="18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24904"/>
    <w:pPr>
      <w:outlineLvl w:val="9"/>
    </w:pPr>
  </w:style>
  <w:style w:type="paragraph" w:styleId="NoSpacing">
    <w:name w:val="No Spacing"/>
    <w:uiPriority w:val="1"/>
    <w:qFormat/>
    <w:rsid w:val="0062490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2490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268F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68F6"/>
  </w:style>
  <w:style w:type="paragraph" w:styleId="Footer">
    <w:name w:val="footer"/>
    <w:basedOn w:val="Normal"/>
    <w:link w:val="FooterChar"/>
    <w:uiPriority w:val="99"/>
    <w:unhideWhenUsed/>
    <w:rsid w:val="00E268F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68F6"/>
  </w:style>
  <w:style w:type="table" w:styleId="TableGrid">
    <w:name w:val="Table Grid"/>
    <w:basedOn w:val="TableNormal"/>
    <w:uiPriority w:val="39"/>
    <w:rsid w:val="00E268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icareetke2-isticanje31">
    <w:name w:val="Tablica rešetke 2 - isticanje 31"/>
    <w:basedOn w:val="TableNormal"/>
    <w:uiPriority w:val="47"/>
    <w:rsid w:val="00E268F6"/>
    <w:pPr>
      <w:spacing w:after="0" w:line="240" w:lineRule="auto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customStyle="1" w:styleId="Tamnatablicareetke5-isticanje31">
    <w:name w:val="Tamna tablica rešetke 5 - isticanje 31"/>
    <w:basedOn w:val="TableNormal"/>
    <w:uiPriority w:val="50"/>
    <w:rsid w:val="00E268F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725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339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A42E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\AppData\Roaming\Microsoft\Templates\Report%20design%20(blank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69D63ACA26E498787B046F804D2D11C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F68C8F5A-6CCA-4FA2-B68E-713AB00AA0BD}"/>
      </w:docPartPr>
      <w:docPartBody>
        <w:p w:rsidR="00130F70" w:rsidRDefault="00982D9C" w:rsidP="00982D9C">
          <w:pPr>
            <w:pStyle w:val="369D63ACA26E498787B046F804D2D11C"/>
          </w:pPr>
          <w:r w:rsidRPr="007A2632">
            <w:rPr>
              <w:rStyle w:val="PlaceholderText"/>
            </w:rPr>
            <w:t>Kliknite ili dodirnite ovdje da biste unijeli tekst.</w:t>
          </w:r>
        </w:p>
      </w:docPartBody>
    </w:docPart>
    <w:docPart>
      <w:docPartPr>
        <w:name w:val="3538EDA45DE94979A9B83FA876EC88D3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D3A2C68A-AE5B-434C-B49D-43AE9FB6EBCB}"/>
      </w:docPartPr>
      <w:docPartBody>
        <w:p w:rsidR="00130F70" w:rsidRDefault="00982D9C" w:rsidP="00982D9C">
          <w:pPr>
            <w:pStyle w:val="3538EDA45DE94979A9B83FA876EC88D3"/>
          </w:pPr>
          <w:r w:rsidRPr="007A2632">
            <w:rPr>
              <w:rStyle w:val="PlaceholderText"/>
            </w:rPr>
            <w:t>Kliknite ili dodirnite ovdje da biste unijeli tekst.</w:t>
          </w:r>
        </w:p>
      </w:docPartBody>
    </w:docPart>
    <w:docPart>
      <w:docPartPr>
        <w:name w:val="665782DEBCF242B9818BBA0B236899E5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C6B4E401-4EEA-4B43-A069-8052B39A543B}"/>
      </w:docPartPr>
      <w:docPartBody>
        <w:p w:rsidR="00130F70" w:rsidRDefault="00982D9C" w:rsidP="00982D9C">
          <w:pPr>
            <w:pStyle w:val="665782DEBCF242B9818BBA0B236899E5"/>
          </w:pPr>
          <w:r w:rsidRPr="007A2632">
            <w:rPr>
              <w:rStyle w:val="PlaceholderText"/>
            </w:rPr>
            <w:t>Kliknite ili dodirnite ovdje da biste unijeli tekst.</w:t>
          </w:r>
        </w:p>
      </w:docPartBody>
    </w:docPart>
    <w:docPart>
      <w:docPartPr>
        <w:name w:val="D236CAF56616430087F924FA2E3ED402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A44833D5-FD96-4F49-B3A6-D7A207A6996C}"/>
      </w:docPartPr>
      <w:docPartBody>
        <w:p w:rsidR="00130F70" w:rsidRDefault="00982D9C" w:rsidP="00982D9C">
          <w:pPr>
            <w:pStyle w:val="D236CAF56616430087F924FA2E3ED402"/>
          </w:pPr>
          <w:r w:rsidRPr="007A2632">
            <w:rPr>
              <w:rStyle w:val="PlaceholderText"/>
            </w:rPr>
            <w:t>Kliknite ili dodirnite ovdje da biste unijeli tekst.</w:t>
          </w:r>
        </w:p>
      </w:docPartBody>
    </w:docPart>
    <w:docPart>
      <w:docPartPr>
        <w:name w:val="5B362EF9D86B450FB69DBC1F38C62A08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2AA63902-6807-4EAB-8B95-00DA5E0A089F}"/>
      </w:docPartPr>
      <w:docPartBody>
        <w:p w:rsidR="00130F70" w:rsidRDefault="00982D9C" w:rsidP="00982D9C">
          <w:pPr>
            <w:pStyle w:val="5B362EF9D86B450FB69DBC1F38C62A08"/>
          </w:pPr>
          <w:r w:rsidRPr="007A2632">
            <w:rPr>
              <w:rStyle w:val="PlaceholderText"/>
            </w:rPr>
            <w:t>Kliknite ili dodirnite ovdje da biste unijeli tekst.</w:t>
          </w:r>
        </w:p>
      </w:docPartBody>
    </w:docPart>
    <w:docPart>
      <w:docPartPr>
        <w:name w:val="CB62B002A5834D2BB08C29FC00A9CB50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F572000E-0C9D-42AD-AF8F-CEDC2D801DBB}"/>
      </w:docPartPr>
      <w:docPartBody>
        <w:p w:rsidR="00130F70" w:rsidRDefault="00982D9C" w:rsidP="00982D9C">
          <w:pPr>
            <w:pStyle w:val="CB62B002A5834D2BB08C29FC00A9CB50"/>
          </w:pPr>
          <w:r w:rsidRPr="007A2632">
            <w:rPr>
              <w:rStyle w:val="PlaceholderText"/>
            </w:rPr>
            <w:t>Kliknite ili dodirnite ovdje da biste unijeli tekst.</w:t>
          </w:r>
        </w:p>
      </w:docPartBody>
    </w:docPart>
    <w:docPart>
      <w:docPartPr>
        <w:name w:val="173B11BB461C42928EFAEBC402D9C592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4A81CB1A-0B23-40D7-826D-6A60D3381460}"/>
      </w:docPartPr>
      <w:docPartBody>
        <w:p w:rsidR="00130F70" w:rsidRDefault="00982D9C" w:rsidP="00982D9C">
          <w:pPr>
            <w:pStyle w:val="173B11BB461C42928EFAEBC402D9C592"/>
          </w:pPr>
          <w:r w:rsidRPr="007A2632">
            <w:rPr>
              <w:rStyle w:val="PlaceholderText"/>
            </w:rPr>
            <w:t>Kliknite ili dodirnite ovdje da biste unijeli tekst.</w:t>
          </w:r>
        </w:p>
      </w:docPartBody>
    </w:docPart>
    <w:docPart>
      <w:docPartPr>
        <w:name w:val="437FA7AEBFC0433A8D0670DB90965292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E11EEC0A-41D7-431E-83DB-34ECC8F00993}"/>
      </w:docPartPr>
      <w:docPartBody>
        <w:p w:rsidR="00130F70" w:rsidRDefault="00982D9C" w:rsidP="00982D9C">
          <w:pPr>
            <w:pStyle w:val="437FA7AEBFC0433A8D0670DB90965292"/>
          </w:pPr>
          <w:r w:rsidRPr="007A2632">
            <w:rPr>
              <w:rStyle w:val="PlaceholderText"/>
            </w:rPr>
            <w:t>Kliknite ili dodirnite ovdje da biste unijeli datum.</w:t>
          </w:r>
        </w:p>
      </w:docPartBody>
    </w:docPart>
    <w:docPart>
      <w:docPartPr>
        <w:name w:val="354E86750FE14289B04E62B268430B50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D6F4A822-409F-4724-AA1D-E5AAD118A202}"/>
      </w:docPartPr>
      <w:docPartBody>
        <w:p w:rsidR="00130F70" w:rsidRDefault="00982D9C" w:rsidP="00982D9C">
          <w:pPr>
            <w:pStyle w:val="354E86750FE14289B04E62B268430B50"/>
          </w:pPr>
          <w:r w:rsidRPr="007A2632">
            <w:rPr>
              <w:rStyle w:val="PlaceholderText"/>
            </w:rPr>
            <w:t>Kliknite ili dodirnite ovdje da biste unijeli datum.</w:t>
          </w:r>
        </w:p>
      </w:docPartBody>
    </w:docPart>
    <w:docPart>
      <w:docPartPr>
        <w:name w:val="ADB0365B85844B9A947138FA3E2832FF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FFF3847A-1CA0-4DD0-BD9F-422994BF1774}"/>
      </w:docPartPr>
      <w:docPartBody>
        <w:p w:rsidR="00130F70" w:rsidRDefault="00982D9C" w:rsidP="00982D9C">
          <w:pPr>
            <w:pStyle w:val="ADB0365B85844B9A947138FA3E2832FF"/>
          </w:pPr>
          <w:r w:rsidRPr="007A2632">
            <w:rPr>
              <w:rStyle w:val="PlaceholderText"/>
            </w:rPr>
            <w:t>Kliknite ili dodirnite ovdje da biste unijeli tekst.</w:t>
          </w:r>
        </w:p>
      </w:docPartBody>
    </w:docPart>
    <w:docPart>
      <w:docPartPr>
        <w:name w:val="4226AD512FA64CF58FAD73370348CA5B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1891E0F8-11D0-406A-B633-1E61BF9CBA26}"/>
      </w:docPartPr>
      <w:docPartBody>
        <w:p w:rsidR="00130F70" w:rsidRDefault="00982D9C" w:rsidP="00982D9C">
          <w:pPr>
            <w:pStyle w:val="4226AD512FA64CF58FAD73370348CA5B"/>
          </w:pPr>
          <w:r w:rsidRPr="007A2632">
            <w:rPr>
              <w:rStyle w:val="PlaceholderText"/>
            </w:rPr>
            <w:t>Kliknite ili dodirnite ovdje da biste unijeli datum.</w:t>
          </w:r>
        </w:p>
      </w:docPartBody>
    </w:docPart>
    <w:docPart>
      <w:docPartPr>
        <w:name w:val="D534FC74A070436B9BB5C23BEAF8ACBF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26105A02-AF7C-4B6D-B0D2-2907A4C69134}"/>
      </w:docPartPr>
      <w:docPartBody>
        <w:p w:rsidR="00130F70" w:rsidRDefault="00982D9C" w:rsidP="00982D9C">
          <w:pPr>
            <w:pStyle w:val="D534FC74A070436B9BB5C23BEAF8ACBF"/>
          </w:pPr>
          <w:r w:rsidRPr="007A2632">
            <w:rPr>
              <w:rStyle w:val="PlaceholderText"/>
            </w:rPr>
            <w:t>Kliknite ili dodirnite ovdje da biste unijeli tekst.</w:t>
          </w:r>
        </w:p>
      </w:docPartBody>
    </w:docPart>
    <w:docPart>
      <w:docPartPr>
        <w:name w:val="D1E8921A51AD4334AF869747339E78FD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6470753E-263E-4360-BECB-5E57CFBB842A}"/>
      </w:docPartPr>
      <w:docPartBody>
        <w:p w:rsidR="00130F70" w:rsidRDefault="00982D9C" w:rsidP="00982D9C">
          <w:pPr>
            <w:pStyle w:val="D1E8921A51AD4334AF869747339E78FD"/>
          </w:pPr>
          <w:r w:rsidRPr="007A2632">
            <w:rPr>
              <w:rStyle w:val="PlaceholderText"/>
            </w:rPr>
            <w:t>Kliknite ili dodirnite ovdje da biste unijeli tekst.</w:t>
          </w:r>
        </w:p>
      </w:docPartBody>
    </w:docPart>
    <w:docPart>
      <w:docPartPr>
        <w:name w:val="173C847733BB4618AB5976E5D64B8ED7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65EFEDC3-1CC7-43A2-BEC2-E1C428FD66DA}"/>
      </w:docPartPr>
      <w:docPartBody>
        <w:p w:rsidR="00130F70" w:rsidRDefault="00982D9C" w:rsidP="00982D9C">
          <w:pPr>
            <w:pStyle w:val="173C847733BB4618AB5976E5D64B8ED7"/>
          </w:pPr>
          <w:r w:rsidRPr="007A2632">
            <w:rPr>
              <w:rStyle w:val="PlaceholderText"/>
            </w:rPr>
            <w:t>Kliknite ili dodirnite ovdje da biste unijeli tekst.</w:t>
          </w:r>
        </w:p>
      </w:docPartBody>
    </w:docPart>
    <w:docPart>
      <w:docPartPr>
        <w:name w:val="27C0C27D244C406594C9C80D6DDAD4B2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1D79EDFF-ECC3-4AF0-ACBF-81AEA020DE2B}"/>
      </w:docPartPr>
      <w:docPartBody>
        <w:p w:rsidR="00130F70" w:rsidRDefault="00982D9C" w:rsidP="00982D9C">
          <w:pPr>
            <w:pStyle w:val="27C0C27D244C406594C9C80D6DDAD4B2"/>
          </w:pPr>
          <w:r w:rsidRPr="007A2632">
            <w:rPr>
              <w:rStyle w:val="PlaceholderText"/>
            </w:rPr>
            <w:t>Kliknite ili dodirnite ovdje da biste unijeli tekst.</w:t>
          </w:r>
        </w:p>
      </w:docPartBody>
    </w:docPart>
    <w:docPart>
      <w:docPartPr>
        <w:name w:val="F3E976F9B13C4C76B35AD2B9EFB7B2FA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DD11E43C-D6B3-442C-9B47-32E1A2130FBB}"/>
      </w:docPartPr>
      <w:docPartBody>
        <w:p w:rsidR="00130F70" w:rsidRDefault="00982D9C" w:rsidP="00982D9C">
          <w:pPr>
            <w:pStyle w:val="F3E976F9B13C4C76B35AD2B9EFB7B2FA"/>
          </w:pPr>
          <w:r w:rsidRPr="007A2632">
            <w:rPr>
              <w:rStyle w:val="PlaceholderText"/>
            </w:rPr>
            <w:t>Kliknite ili dodirnite ovdje da biste unijeli tekst.</w:t>
          </w:r>
        </w:p>
      </w:docPartBody>
    </w:docPart>
    <w:docPart>
      <w:docPartPr>
        <w:name w:val="D2E4672F9882421EB2A8BCE085B8FE81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61F725A5-071F-4379-B587-F9048D44BC81}"/>
      </w:docPartPr>
      <w:docPartBody>
        <w:p w:rsidR="00130F70" w:rsidRDefault="00982D9C" w:rsidP="00982D9C">
          <w:pPr>
            <w:pStyle w:val="D2E4672F9882421EB2A8BCE085B8FE81"/>
          </w:pPr>
          <w:r w:rsidRPr="007A2632">
            <w:rPr>
              <w:rStyle w:val="PlaceholderText"/>
            </w:rPr>
            <w:t>Kliknite ili dodirnite ovdje da biste unijeli tekst.</w:t>
          </w:r>
        </w:p>
      </w:docPartBody>
    </w:docPart>
    <w:docPart>
      <w:docPartPr>
        <w:name w:val="B08CCF686077413580E9D1A14E164555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31888FDE-CC1B-4ED0-B18D-E3FA2CE7D0EE}"/>
      </w:docPartPr>
      <w:docPartBody>
        <w:p w:rsidR="00130F70" w:rsidRDefault="00982D9C" w:rsidP="00982D9C">
          <w:pPr>
            <w:pStyle w:val="B08CCF686077413580E9D1A14E164555"/>
          </w:pPr>
          <w:r w:rsidRPr="007A2632">
            <w:rPr>
              <w:rStyle w:val="PlaceholderText"/>
            </w:rPr>
            <w:t>Kliknite ili dodirnite ovdje da biste unijeli tekst.</w:t>
          </w:r>
        </w:p>
      </w:docPartBody>
    </w:docPart>
    <w:docPart>
      <w:docPartPr>
        <w:name w:val="BA968676A5A9436E8EA32A6DB8A4C96C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A689C640-92F7-4C17-BABF-AF4945A728D2}"/>
      </w:docPartPr>
      <w:docPartBody>
        <w:p w:rsidR="00130F70" w:rsidRDefault="00982D9C" w:rsidP="00982D9C">
          <w:pPr>
            <w:pStyle w:val="BA968676A5A9436E8EA32A6DB8A4C96C"/>
          </w:pPr>
          <w:r w:rsidRPr="007A2632">
            <w:rPr>
              <w:rStyle w:val="PlaceholderText"/>
            </w:rPr>
            <w:t>Kliknite ili dodirnite ovdje da biste unijeli tekst.</w:t>
          </w:r>
        </w:p>
      </w:docPartBody>
    </w:docPart>
    <w:docPart>
      <w:docPartPr>
        <w:name w:val="442AB97B72874D239832D0753CF4F040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F6CC3BA8-3969-4520-A45E-8A8C2DEF525A}"/>
      </w:docPartPr>
      <w:docPartBody>
        <w:p w:rsidR="00130F70" w:rsidRDefault="00982D9C" w:rsidP="00982D9C">
          <w:pPr>
            <w:pStyle w:val="442AB97B72874D239832D0753CF4F040"/>
          </w:pPr>
          <w:r w:rsidRPr="007A2632">
            <w:rPr>
              <w:rStyle w:val="PlaceholderText"/>
            </w:rPr>
            <w:t>Kliknite ili dodirnite ovdje da biste unijeli datum.</w:t>
          </w:r>
        </w:p>
      </w:docPartBody>
    </w:docPart>
    <w:docPart>
      <w:docPartPr>
        <w:name w:val="C752A579293E4E96B3866551810603C4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C4832821-5773-40FA-8E9E-EA44938955C9}"/>
      </w:docPartPr>
      <w:docPartBody>
        <w:p w:rsidR="00130F70" w:rsidRDefault="00982D9C" w:rsidP="00982D9C">
          <w:pPr>
            <w:pStyle w:val="C752A579293E4E96B3866551810603C4"/>
          </w:pPr>
          <w:r w:rsidRPr="007A2632">
            <w:rPr>
              <w:rStyle w:val="PlaceholderText"/>
            </w:rPr>
            <w:t>Kliknite ili dodirnite ovdje da biste unijeli tekst.</w:t>
          </w:r>
        </w:p>
      </w:docPartBody>
    </w:docPart>
    <w:docPart>
      <w:docPartPr>
        <w:name w:val="4BFB1242E4D343EC8E6AD1315B092BC9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111FC775-DEB1-49FD-97FE-8774BAD0E120}"/>
      </w:docPartPr>
      <w:docPartBody>
        <w:p w:rsidR="00130F70" w:rsidRDefault="00982D9C" w:rsidP="00982D9C">
          <w:pPr>
            <w:pStyle w:val="4BFB1242E4D343EC8E6AD1315B092BC9"/>
          </w:pPr>
          <w:r w:rsidRPr="007A2632">
            <w:rPr>
              <w:rStyle w:val="PlaceholderText"/>
            </w:rPr>
            <w:t>Kliknite ili dodirnite ovdje da biste unijeli datum.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D9C"/>
    <w:rsid w:val="00105DC8"/>
    <w:rsid w:val="00130F70"/>
    <w:rsid w:val="00982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82D9C"/>
    <w:rPr>
      <w:color w:val="808080"/>
    </w:rPr>
  </w:style>
  <w:style w:type="paragraph" w:customStyle="1" w:styleId="369D63ACA26E498787B046F804D2D11C">
    <w:name w:val="369D63ACA26E498787B046F804D2D11C"/>
    <w:rsid w:val="00982D9C"/>
    <w:rPr>
      <w:lang w:val="en-US" w:eastAsia="ja-JP"/>
    </w:rPr>
  </w:style>
  <w:style w:type="paragraph" w:customStyle="1" w:styleId="3538EDA45DE94979A9B83FA876EC88D3">
    <w:name w:val="3538EDA45DE94979A9B83FA876EC88D3"/>
    <w:rsid w:val="00982D9C"/>
    <w:rPr>
      <w:lang w:val="en-US" w:eastAsia="ja-JP"/>
    </w:rPr>
  </w:style>
  <w:style w:type="paragraph" w:customStyle="1" w:styleId="665782DEBCF242B9818BBA0B236899E5">
    <w:name w:val="665782DEBCF242B9818BBA0B236899E5"/>
    <w:rsid w:val="00982D9C"/>
    <w:rPr>
      <w:lang w:val="en-US" w:eastAsia="ja-JP"/>
    </w:rPr>
  </w:style>
  <w:style w:type="paragraph" w:customStyle="1" w:styleId="D236CAF56616430087F924FA2E3ED402">
    <w:name w:val="D236CAF56616430087F924FA2E3ED402"/>
    <w:rsid w:val="00982D9C"/>
    <w:rPr>
      <w:lang w:val="en-US" w:eastAsia="ja-JP"/>
    </w:rPr>
  </w:style>
  <w:style w:type="paragraph" w:customStyle="1" w:styleId="5B362EF9D86B450FB69DBC1F38C62A08">
    <w:name w:val="5B362EF9D86B450FB69DBC1F38C62A08"/>
    <w:rsid w:val="00982D9C"/>
    <w:rPr>
      <w:lang w:val="en-US" w:eastAsia="ja-JP"/>
    </w:rPr>
  </w:style>
  <w:style w:type="paragraph" w:customStyle="1" w:styleId="CB62B002A5834D2BB08C29FC00A9CB50">
    <w:name w:val="CB62B002A5834D2BB08C29FC00A9CB50"/>
    <w:rsid w:val="00982D9C"/>
    <w:rPr>
      <w:lang w:val="en-US" w:eastAsia="ja-JP"/>
    </w:rPr>
  </w:style>
  <w:style w:type="paragraph" w:customStyle="1" w:styleId="173B11BB461C42928EFAEBC402D9C592">
    <w:name w:val="173B11BB461C42928EFAEBC402D9C592"/>
    <w:rsid w:val="00982D9C"/>
    <w:rPr>
      <w:lang w:val="en-US" w:eastAsia="ja-JP"/>
    </w:rPr>
  </w:style>
  <w:style w:type="paragraph" w:customStyle="1" w:styleId="437FA7AEBFC0433A8D0670DB90965292">
    <w:name w:val="437FA7AEBFC0433A8D0670DB90965292"/>
    <w:rsid w:val="00982D9C"/>
    <w:rPr>
      <w:lang w:val="en-US" w:eastAsia="ja-JP"/>
    </w:rPr>
  </w:style>
  <w:style w:type="paragraph" w:customStyle="1" w:styleId="354E86750FE14289B04E62B268430B50">
    <w:name w:val="354E86750FE14289B04E62B268430B50"/>
    <w:rsid w:val="00982D9C"/>
    <w:rPr>
      <w:lang w:val="en-US" w:eastAsia="ja-JP"/>
    </w:rPr>
  </w:style>
  <w:style w:type="paragraph" w:customStyle="1" w:styleId="ADB0365B85844B9A947138FA3E2832FF">
    <w:name w:val="ADB0365B85844B9A947138FA3E2832FF"/>
    <w:rsid w:val="00982D9C"/>
    <w:rPr>
      <w:lang w:val="en-US" w:eastAsia="ja-JP"/>
    </w:rPr>
  </w:style>
  <w:style w:type="paragraph" w:customStyle="1" w:styleId="4226AD512FA64CF58FAD73370348CA5B">
    <w:name w:val="4226AD512FA64CF58FAD73370348CA5B"/>
    <w:rsid w:val="00982D9C"/>
    <w:rPr>
      <w:lang w:val="en-US" w:eastAsia="ja-JP"/>
    </w:rPr>
  </w:style>
  <w:style w:type="paragraph" w:customStyle="1" w:styleId="D534FC74A070436B9BB5C23BEAF8ACBF">
    <w:name w:val="D534FC74A070436B9BB5C23BEAF8ACBF"/>
    <w:rsid w:val="00982D9C"/>
    <w:rPr>
      <w:lang w:val="en-US" w:eastAsia="ja-JP"/>
    </w:rPr>
  </w:style>
  <w:style w:type="paragraph" w:customStyle="1" w:styleId="D1E8921A51AD4334AF869747339E78FD">
    <w:name w:val="D1E8921A51AD4334AF869747339E78FD"/>
    <w:rsid w:val="00982D9C"/>
    <w:rPr>
      <w:lang w:val="en-US" w:eastAsia="ja-JP"/>
    </w:rPr>
  </w:style>
  <w:style w:type="paragraph" w:customStyle="1" w:styleId="173C847733BB4618AB5976E5D64B8ED7">
    <w:name w:val="173C847733BB4618AB5976E5D64B8ED7"/>
    <w:rsid w:val="00982D9C"/>
    <w:rPr>
      <w:lang w:val="en-US" w:eastAsia="ja-JP"/>
    </w:rPr>
  </w:style>
  <w:style w:type="paragraph" w:customStyle="1" w:styleId="27C0C27D244C406594C9C80D6DDAD4B2">
    <w:name w:val="27C0C27D244C406594C9C80D6DDAD4B2"/>
    <w:rsid w:val="00982D9C"/>
    <w:rPr>
      <w:lang w:val="en-US" w:eastAsia="ja-JP"/>
    </w:rPr>
  </w:style>
  <w:style w:type="paragraph" w:customStyle="1" w:styleId="F3E976F9B13C4C76B35AD2B9EFB7B2FA">
    <w:name w:val="F3E976F9B13C4C76B35AD2B9EFB7B2FA"/>
    <w:rsid w:val="00982D9C"/>
    <w:rPr>
      <w:lang w:val="en-US" w:eastAsia="ja-JP"/>
    </w:rPr>
  </w:style>
  <w:style w:type="paragraph" w:customStyle="1" w:styleId="D2E4672F9882421EB2A8BCE085B8FE81">
    <w:name w:val="D2E4672F9882421EB2A8BCE085B8FE81"/>
    <w:rsid w:val="00982D9C"/>
    <w:rPr>
      <w:lang w:val="en-US" w:eastAsia="ja-JP"/>
    </w:rPr>
  </w:style>
  <w:style w:type="paragraph" w:customStyle="1" w:styleId="B08CCF686077413580E9D1A14E164555">
    <w:name w:val="B08CCF686077413580E9D1A14E164555"/>
    <w:rsid w:val="00982D9C"/>
    <w:rPr>
      <w:lang w:val="en-US" w:eastAsia="ja-JP"/>
    </w:rPr>
  </w:style>
  <w:style w:type="paragraph" w:customStyle="1" w:styleId="BA968676A5A9436E8EA32A6DB8A4C96C">
    <w:name w:val="BA968676A5A9436E8EA32A6DB8A4C96C"/>
    <w:rsid w:val="00982D9C"/>
    <w:rPr>
      <w:lang w:val="en-US" w:eastAsia="ja-JP"/>
    </w:rPr>
  </w:style>
  <w:style w:type="paragraph" w:customStyle="1" w:styleId="442AB97B72874D239832D0753CF4F040">
    <w:name w:val="442AB97B72874D239832D0753CF4F040"/>
    <w:rsid w:val="00982D9C"/>
    <w:rPr>
      <w:lang w:val="en-US" w:eastAsia="ja-JP"/>
    </w:rPr>
  </w:style>
  <w:style w:type="paragraph" w:customStyle="1" w:styleId="C752A579293E4E96B3866551810603C4">
    <w:name w:val="C752A579293E4E96B3866551810603C4"/>
    <w:rsid w:val="00982D9C"/>
    <w:rPr>
      <w:lang w:val="en-US" w:eastAsia="ja-JP"/>
    </w:rPr>
  </w:style>
  <w:style w:type="paragraph" w:customStyle="1" w:styleId="4BFB1242E4D343EC8E6AD1315B092BC9">
    <w:name w:val="4BFB1242E4D343EC8E6AD1315B092BC9"/>
    <w:rsid w:val="00982D9C"/>
    <w:rPr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9EA1EC-B023-4266-9865-E1EDA122A8C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2B7370-7E76-48B9-9AAE-13152D769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 design (blank)</Template>
  <TotalTime>3</TotalTime>
  <Pages>1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Medicinski fakultet u Rijeci</dc:creator>
  <cp:keywords>Obrasci</cp:keywords>
  <cp:lastModifiedBy>Evgenia Arh</cp:lastModifiedBy>
  <cp:revision>3</cp:revision>
  <cp:lastPrinted>2014-11-09T23:57:00Z</cp:lastPrinted>
  <dcterms:created xsi:type="dcterms:W3CDTF">2022-05-09T13:17:00Z</dcterms:created>
  <dcterms:modified xsi:type="dcterms:W3CDTF">2022-06-14T02:41:00Z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TC034577159991</vt:lpwstr>
  </property>
  <property fmtid="{D5CDD505-2E9C-101B-9397-08002B2CF9AE}" pid="3" name="_NewReviewCycle">
    <vt:lpwstr/>
  </property>
</Properties>
</file>