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CDF94" w14:textId="626B1254" w:rsidR="009463C1" w:rsidRDefault="00C22CCC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74EB4" wp14:editId="2F83499A">
                <wp:simplePos x="0" y="0"/>
                <wp:positionH relativeFrom="column">
                  <wp:posOffset>3112032</wp:posOffset>
                </wp:positionH>
                <wp:positionV relativeFrom="paragraph">
                  <wp:posOffset>-298433</wp:posOffset>
                </wp:positionV>
                <wp:extent cx="3426941" cy="659027"/>
                <wp:effectExtent l="0" t="0" r="0" b="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941" cy="6590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6083C" w14:textId="357FD4ED" w:rsidR="000161C6" w:rsidRPr="004F725E" w:rsidRDefault="000161C6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</w:pPr>
                            <w:proofErr w:type="spellStart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Katedra</w:t>
                            </w:r>
                            <w:proofErr w:type="spellEnd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za</w:t>
                            </w:r>
                            <w:proofErr w:type="spellEnd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medicinsku</w:t>
                            </w:r>
                            <w:proofErr w:type="spellEnd"/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fiziku</w:t>
                            </w:r>
                            <w:proofErr w:type="spellEnd"/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r w:rsid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i</w:t>
                            </w:r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biofiziku</w:t>
                            </w:r>
                            <w:proofErr w:type="spellEnd"/>
                            <w:r w:rsidR="00A123F2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</w:p>
                          <w:p w14:paraId="1036E34E" w14:textId="203D4D3E" w:rsidR="000161C6" w:rsidRPr="000161C6" w:rsidRDefault="000161C6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161C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Depa</w:t>
                            </w:r>
                            <w:r w:rsidR="009459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r</w:t>
                            </w:r>
                            <w:r w:rsidRPr="000161C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tment of </w:t>
                            </w:r>
                            <w:r w:rsid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Medical Physics and Biophysics</w:t>
                            </w:r>
                            <w:r w:rsidRPr="000161C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24BAE454" w14:textId="51C40B7F" w:rsidR="000161C6" w:rsidRPr="000161C6" w:rsidRDefault="000161C6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95CF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Pročelnik</w:t>
                            </w:r>
                            <w:proofErr w:type="spellEnd"/>
                            <w:r w:rsidRPr="00795CF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: </w:t>
                            </w:r>
                            <w:r w:rsidR="00A123F2" w:rsidRPr="00795CF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p</w:t>
                            </w:r>
                            <w:r w:rsidRPr="00795CF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rof. dr. sc. </w:t>
                            </w:r>
                            <w:bookmarkStart w:id="0" w:name="_Hlk215122399"/>
                            <w:r w:rsidR="005F177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Slaven </w:t>
                            </w:r>
                            <w:proofErr w:type="spellStart"/>
                            <w:r w:rsidR="005F177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Jurković</w:t>
                            </w:r>
                            <w:bookmarkEnd w:id="0"/>
                            <w:proofErr w:type="spellEnd"/>
                          </w:p>
                          <w:p w14:paraId="30D63ED0" w14:textId="16D9245F" w:rsidR="00C22CCC" w:rsidRPr="000161C6" w:rsidRDefault="000161C6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61C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Head: </w:t>
                            </w:r>
                            <w:r w:rsidR="005F177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Slaven </w:t>
                            </w:r>
                            <w:proofErr w:type="spellStart"/>
                            <w:r w:rsidR="005F177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Jurković</w:t>
                            </w:r>
                            <w:proofErr w:type="spellEnd"/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, PhD, </w:t>
                            </w:r>
                            <w:r w:rsidR="00A0503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Full </w:t>
                            </w:r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74EB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45.05pt;margin-top:-23.5pt;width:269.85pt;height:5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" filled="f" stroked="f">
                <v:textbox>
                  <w:txbxContent>
                    <w:p w14:paraId="68C6083C" w14:textId="357FD4ED" w:rsidR="000161C6" w:rsidRPr="004F725E" w:rsidRDefault="000161C6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  <w:proofErr w:type="spellStart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Katedra</w:t>
                      </w:r>
                      <w:proofErr w:type="spellEnd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proofErr w:type="spellStart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za</w:t>
                      </w:r>
                      <w:proofErr w:type="spellEnd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proofErr w:type="spellStart"/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medicinsku</w:t>
                      </w:r>
                      <w:proofErr w:type="spellEnd"/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proofErr w:type="spellStart"/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fiziku</w:t>
                      </w:r>
                      <w:proofErr w:type="spellEnd"/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r w:rsid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i</w:t>
                      </w:r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proofErr w:type="spellStart"/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biofiziku</w:t>
                      </w:r>
                      <w:proofErr w:type="spellEnd"/>
                      <w:r w:rsidR="00A123F2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  <w:p w14:paraId="1036E34E" w14:textId="203D4D3E" w:rsidR="000161C6" w:rsidRPr="000161C6" w:rsidRDefault="000161C6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0161C6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Depa</w:t>
                      </w:r>
                      <w:r w:rsidR="00945904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r</w:t>
                      </w:r>
                      <w:r w:rsidRPr="000161C6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tment of </w:t>
                      </w:r>
                      <w:r w:rsidR="004F725E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Medical Physics and Biophysics</w:t>
                      </w:r>
                      <w:r w:rsidRPr="000161C6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24BAE454" w14:textId="51C40B7F" w:rsidR="000161C6" w:rsidRPr="000161C6" w:rsidRDefault="000161C6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95CFB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Pročelnik</w:t>
                      </w:r>
                      <w:proofErr w:type="spellEnd"/>
                      <w:r w:rsidRPr="00795CFB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r w:rsidR="00A123F2" w:rsidRPr="00795CFB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p</w:t>
                      </w:r>
                      <w:r w:rsidRPr="00795CFB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rof. dr. sc. </w:t>
                      </w:r>
                      <w:bookmarkStart w:id="1" w:name="_Hlk215122399"/>
                      <w:r w:rsidR="005F1779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Slaven </w:t>
                      </w:r>
                      <w:proofErr w:type="spellStart"/>
                      <w:r w:rsidR="005F1779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Jurković</w:t>
                      </w:r>
                      <w:bookmarkEnd w:id="1"/>
                      <w:proofErr w:type="spellEnd"/>
                    </w:p>
                    <w:p w14:paraId="30D63ED0" w14:textId="16D9245F" w:rsidR="00C22CCC" w:rsidRPr="000161C6" w:rsidRDefault="000161C6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161C6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Head: </w:t>
                      </w:r>
                      <w:r w:rsidR="005F1779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Slaven </w:t>
                      </w:r>
                      <w:proofErr w:type="spellStart"/>
                      <w:r w:rsidR="005F1779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Jurković</w:t>
                      </w:r>
                      <w:proofErr w:type="spellEnd"/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, PhD, </w:t>
                      </w:r>
                      <w:r w:rsidR="00A05032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Full </w:t>
                      </w:r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Professor</w:t>
                      </w:r>
                    </w:p>
                  </w:txbxContent>
                </v:textbox>
              </v:shape>
            </w:pict>
          </mc:Fallback>
        </mc:AlternateContent>
      </w:r>
      <w:r w:rsidR="00130282">
        <w:t>-</w:t>
      </w:r>
    </w:p>
    <w:p w14:paraId="359A1120" w14:textId="77777777" w:rsidR="00C22CCC" w:rsidRDefault="00C22CCC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B563C" wp14:editId="7A182BF6">
                <wp:simplePos x="0" y="0"/>
                <wp:positionH relativeFrom="column">
                  <wp:posOffset>3100705</wp:posOffset>
                </wp:positionH>
                <wp:positionV relativeFrom="paragraph">
                  <wp:posOffset>53340</wp:posOffset>
                </wp:positionV>
                <wp:extent cx="2915920" cy="628650"/>
                <wp:effectExtent l="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92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1CB6A" w14:textId="77777777" w:rsidR="00945904" w:rsidRPr="004F725E" w:rsidRDefault="000161C6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</w:pPr>
                            <w:proofErr w:type="spellStart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Braće</w:t>
                            </w:r>
                            <w:proofErr w:type="spellEnd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Branchetta</w:t>
                            </w:r>
                            <w:proofErr w:type="spellEnd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20 | HR - 51000 Rijeka </w:t>
                            </w:r>
                          </w:p>
                          <w:p w14:paraId="56B57A5F" w14:textId="3204D7ED" w:rsidR="00A123F2" w:rsidRPr="004F725E" w:rsidRDefault="00945904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</w:pPr>
                            <w:proofErr w:type="spellStart"/>
                            <w:proofErr w:type="gramStart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e-mail:</w:t>
                            </w:r>
                            <w:r w:rsidR="005F177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slaven.jurkovic</w:t>
                            </w:r>
                            <w:r w:rsid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@</w:t>
                            </w:r>
                            <w:r w:rsidR="00B643F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medri.</w:t>
                            </w:r>
                            <w:r w:rsid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uniri.hr</w:t>
                            </w:r>
                            <w:proofErr w:type="spellEnd"/>
                            <w:proofErr w:type="gramEnd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</w:p>
                          <w:p w14:paraId="0B2478B0" w14:textId="77777777" w:rsidR="000161C6" w:rsidRPr="004F725E" w:rsidRDefault="000161C6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4F725E"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de-DE"/>
                              </w:rPr>
                              <w:t xml:space="preserve">www.medri.uniri.hr </w:t>
                            </w:r>
                          </w:p>
                          <w:p w14:paraId="1136BA2D" w14:textId="3A9900FC" w:rsidR="000161C6" w:rsidRPr="00945904" w:rsidRDefault="00945904" w:rsidP="000161C6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Tel:</w:t>
                            </w:r>
                            <w:r w:rsidR="000161C6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+</w:t>
                            </w:r>
                            <w:proofErr w:type="gramEnd"/>
                            <w:r w:rsidR="000161C6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385 (0)51 65</w:t>
                            </w:r>
                            <w:r w:rsidR="004F725E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1</w:t>
                            </w:r>
                            <w:r w:rsidR="00A123F2"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r w:rsid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>210</w:t>
                            </w:r>
                            <w:r w:rsidRPr="004F7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B563C" id="_x0000_s1027" type="#_x0000_t202" style="position:absolute;margin-left:244.15pt;margin-top:4.2pt;width:229.6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" filled="f" stroked="f">
                <v:textbox>
                  <w:txbxContent>
                    <w:p w14:paraId="4511CB6A" w14:textId="77777777" w:rsidR="00945904" w:rsidRPr="004F725E" w:rsidRDefault="000161C6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  <w:proofErr w:type="spellStart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Braće</w:t>
                      </w:r>
                      <w:proofErr w:type="spellEnd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proofErr w:type="spellStart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Branchetta</w:t>
                      </w:r>
                      <w:proofErr w:type="spellEnd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20 | HR - 51000 Rijeka </w:t>
                      </w:r>
                    </w:p>
                    <w:p w14:paraId="56B57A5F" w14:textId="3204D7ED" w:rsidR="00A123F2" w:rsidRPr="004F725E" w:rsidRDefault="00945904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  <w:proofErr w:type="spellStart"/>
                      <w:proofErr w:type="gramStart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e-mail:</w:t>
                      </w:r>
                      <w:r w:rsidR="005F1779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slaven.jurkovic</w:t>
                      </w:r>
                      <w:r w:rsid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@</w:t>
                      </w:r>
                      <w:r w:rsidR="00B643F0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medri.</w:t>
                      </w:r>
                      <w:r w:rsid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uniri.hr</w:t>
                      </w:r>
                      <w:proofErr w:type="spellEnd"/>
                      <w:proofErr w:type="gramEnd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  <w:p w14:paraId="0B2478B0" w14:textId="77777777" w:rsidR="000161C6" w:rsidRPr="004F725E" w:rsidRDefault="000161C6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  <w:r w:rsidRPr="004F725E"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de-DE"/>
                        </w:rPr>
                        <w:t xml:space="preserve">www.medri.uniri.hr </w:t>
                      </w:r>
                    </w:p>
                    <w:p w14:paraId="1136BA2D" w14:textId="3A9900FC" w:rsidR="000161C6" w:rsidRPr="00945904" w:rsidRDefault="00945904" w:rsidP="000161C6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Tel:</w:t>
                      </w:r>
                      <w:r w:rsidR="000161C6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+</w:t>
                      </w:r>
                      <w:proofErr w:type="gramEnd"/>
                      <w:r w:rsidR="000161C6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385 (0)51 65</w:t>
                      </w:r>
                      <w:r w:rsidR="004F725E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1</w:t>
                      </w:r>
                      <w:r w:rsidR="00A123F2"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r w:rsid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210</w:t>
                      </w:r>
                      <w:r w:rsidRPr="004F725E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28FC2BA" w14:textId="77777777" w:rsidR="00C22CCC" w:rsidRDefault="00C22CCC"/>
    <w:p w14:paraId="102E4C10" w14:textId="77777777" w:rsidR="00E84E6E" w:rsidRDefault="00E84E6E" w:rsidP="00C22CCC">
      <w:pPr>
        <w:pStyle w:val="NoSpacing"/>
        <w:ind w:hanging="284"/>
        <w:jc w:val="both"/>
      </w:pPr>
    </w:p>
    <w:p w14:paraId="46E48558" w14:textId="3B2A7F97" w:rsidR="00E84E6E" w:rsidRDefault="004F725E" w:rsidP="004F725E">
      <w:pPr>
        <w:pStyle w:val="NoSpacing"/>
        <w:ind w:hanging="284"/>
        <w:jc w:val="both"/>
      </w:pPr>
      <w:r>
        <w:t xml:space="preserve">Rijeka, </w:t>
      </w:r>
      <w:r w:rsidR="00A05032">
        <w:t>rujan 2026.</w:t>
      </w:r>
    </w:p>
    <w:p w14:paraId="3CEF09D5" w14:textId="605E7BD2" w:rsidR="004F725E" w:rsidRDefault="004F725E" w:rsidP="004F725E">
      <w:pPr>
        <w:pStyle w:val="NoSpacing"/>
        <w:ind w:hanging="284"/>
        <w:jc w:val="both"/>
      </w:pPr>
    </w:p>
    <w:p w14:paraId="23C10267" w14:textId="77777777" w:rsidR="004F725E" w:rsidRDefault="004F725E" w:rsidP="004F725E">
      <w:pPr>
        <w:pStyle w:val="NoSpacing"/>
        <w:ind w:hanging="284"/>
        <w:jc w:val="both"/>
      </w:pPr>
    </w:p>
    <w:p w14:paraId="10D8D2A9" w14:textId="77777777" w:rsidR="00FF149A" w:rsidRPr="00FF149A" w:rsidRDefault="00FF149A" w:rsidP="00FF149A">
      <w:pPr>
        <w:spacing w:after="0" w:line="240" w:lineRule="auto"/>
        <w:ind w:left="3600"/>
        <w:jc w:val="center"/>
        <w:rPr>
          <w:rFonts w:ascii="Calibri" w:eastAsia="Times New Roman" w:hAnsi="Calibri" w:cs="Arial"/>
          <w:b/>
          <w:sz w:val="24"/>
          <w:szCs w:val="24"/>
        </w:rPr>
      </w:pPr>
    </w:p>
    <w:p w14:paraId="4DD723EB" w14:textId="77777777" w:rsidR="00A05032" w:rsidRPr="00764683" w:rsidRDefault="00A05032" w:rsidP="00A05032">
      <w:pPr>
        <w:jc w:val="center"/>
        <w:rPr>
          <w:b/>
          <w:sz w:val="28"/>
        </w:rPr>
      </w:pPr>
      <w:r w:rsidRPr="00764683">
        <w:rPr>
          <w:b/>
          <w:sz w:val="28"/>
        </w:rPr>
        <w:t>NATJEČAJ</w:t>
      </w:r>
    </w:p>
    <w:p w14:paraId="5189BD58" w14:textId="77777777" w:rsidR="00A05032" w:rsidRDefault="00A05032" w:rsidP="00A05032"/>
    <w:p w14:paraId="2C31C40B" w14:textId="018A3292" w:rsidR="00A05032" w:rsidRDefault="00A05032" w:rsidP="00A05032">
      <w:pPr>
        <w:jc w:val="both"/>
        <w:rPr>
          <w:sz w:val="24"/>
        </w:rPr>
      </w:pPr>
      <w:r w:rsidRPr="00764683">
        <w:rPr>
          <w:sz w:val="24"/>
        </w:rPr>
        <w:t>Za izbor demons</w:t>
      </w:r>
      <w:r>
        <w:rPr>
          <w:sz w:val="24"/>
        </w:rPr>
        <w:t>tratora na Katedri za medicinsku fiziku i biofiziku za akademsku godinu 202</w:t>
      </w:r>
      <w:r w:rsidR="002956C9">
        <w:rPr>
          <w:sz w:val="24"/>
        </w:rPr>
        <w:t>6</w:t>
      </w:r>
      <w:r>
        <w:rPr>
          <w:sz w:val="24"/>
        </w:rPr>
        <w:t>./202</w:t>
      </w:r>
      <w:r w:rsidR="002956C9">
        <w:rPr>
          <w:sz w:val="24"/>
        </w:rPr>
        <w:t>7</w:t>
      </w:r>
      <w:bookmarkStart w:id="2" w:name="_GoBack"/>
      <w:bookmarkEnd w:id="2"/>
      <w:r w:rsidRPr="00764683">
        <w:rPr>
          <w:sz w:val="24"/>
        </w:rPr>
        <w:t>. godinu. Prijav</w:t>
      </w:r>
      <w:r>
        <w:rPr>
          <w:sz w:val="24"/>
        </w:rPr>
        <w:t>e za natječaj primaju se od 0</w:t>
      </w:r>
      <w:r>
        <w:rPr>
          <w:sz w:val="24"/>
        </w:rPr>
        <w:t>2</w:t>
      </w:r>
      <w:r>
        <w:rPr>
          <w:sz w:val="24"/>
        </w:rPr>
        <w:t>.09.202</w:t>
      </w:r>
      <w:r>
        <w:rPr>
          <w:sz w:val="24"/>
        </w:rPr>
        <w:t>6</w:t>
      </w:r>
      <w:r w:rsidRPr="00764683">
        <w:rPr>
          <w:sz w:val="24"/>
        </w:rPr>
        <w:t>. do</w:t>
      </w:r>
      <w:r>
        <w:rPr>
          <w:sz w:val="24"/>
        </w:rPr>
        <w:t xml:space="preserve"> </w:t>
      </w:r>
      <w:r>
        <w:rPr>
          <w:sz w:val="24"/>
        </w:rPr>
        <w:t>30</w:t>
      </w:r>
      <w:r>
        <w:rPr>
          <w:sz w:val="24"/>
        </w:rPr>
        <w:t>.09.202</w:t>
      </w:r>
      <w:r>
        <w:rPr>
          <w:sz w:val="24"/>
        </w:rPr>
        <w:t>6</w:t>
      </w:r>
      <w:r w:rsidRPr="00764683">
        <w:rPr>
          <w:sz w:val="24"/>
        </w:rPr>
        <w:t>. godine</w:t>
      </w:r>
      <w:r>
        <w:rPr>
          <w:sz w:val="24"/>
        </w:rPr>
        <w:t xml:space="preserve"> </w:t>
      </w:r>
      <w:r w:rsidRPr="004E1A40">
        <w:rPr>
          <w:sz w:val="24"/>
        </w:rPr>
        <w:t xml:space="preserve">na e-mail adresu: </w:t>
      </w:r>
      <w:r>
        <w:rPr>
          <w:sz w:val="24"/>
        </w:rPr>
        <w:t>marijana.majetic</w:t>
      </w:r>
      <w:r w:rsidRPr="004E1A40">
        <w:rPr>
          <w:sz w:val="24"/>
        </w:rPr>
        <w:t>@uniri.hr (predmet: NATJEČAJ</w:t>
      </w:r>
      <w:r>
        <w:rPr>
          <w:sz w:val="24"/>
        </w:rPr>
        <w:t xml:space="preserve"> - FIZIKA DEMONSTRATURE</w:t>
      </w:r>
      <w:r w:rsidRPr="004E1A40">
        <w:rPr>
          <w:sz w:val="24"/>
        </w:rPr>
        <w:t>)</w:t>
      </w:r>
      <w:r w:rsidRPr="00764683">
        <w:rPr>
          <w:sz w:val="24"/>
        </w:rPr>
        <w:t xml:space="preserve">. </w:t>
      </w:r>
      <w:r>
        <w:rPr>
          <w:sz w:val="24"/>
        </w:rPr>
        <w:t xml:space="preserve">Obavijest o izboru dobit ćete povratno na e-mail,  </w:t>
      </w:r>
      <w:r w:rsidRPr="00764683">
        <w:rPr>
          <w:sz w:val="24"/>
        </w:rPr>
        <w:t>a prvi</w:t>
      </w:r>
      <w:r>
        <w:rPr>
          <w:sz w:val="24"/>
        </w:rPr>
        <w:t xml:space="preserve"> sastanak održat će se početkom akademske godine</w:t>
      </w:r>
      <w:r w:rsidRPr="00764683">
        <w:rPr>
          <w:sz w:val="24"/>
        </w:rPr>
        <w:t>.</w:t>
      </w:r>
    </w:p>
    <w:p w14:paraId="0C3AA321" w14:textId="77777777" w:rsidR="00A05032" w:rsidRDefault="00A05032" w:rsidP="00A05032">
      <w:pPr>
        <w:jc w:val="both"/>
        <w:rPr>
          <w:sz w:val="24"/>
        </w:rPr>
      </w:pPr>
      <w:r>
        <w:rPr>
          <w:sz w:val="24"/>
        </w:rPr>
        <w:t xml:space="preserve">Za prijavu koristite priloženi obrazac. </w:t>
      </w:r>
    </w:p>
    <w:p w14:paraId="1207A359" w14:textId="77777777" w:rsidR="00FF149A" w:rsidRPr="00FF149A" w:rsidRDefault="00FF149A" w:rsidP="00FF149A">
      <w:pPr>
        <w:spacing w:after="0" w:line="240" w:lineRule="auto"/>
        <w:jc w:val="right"/>
        <w:rPr>
          <w:rFonts w:ascii="Calibri" w:eastAsia="Times New Roman" w:hAnsi="Calibri" w:cs="Arial"/>
          <w:sz w:val="24"/>
          <w:szCs w:val="20"/>
        </w:rPr>
      </w:pPr>
    </w:p>
    <w:p w14:paraId="4A12374B" w14:textId="77777777" w:rsidR="00FF149A" w:rsidRPr="00FF149A" w:rsidRDefault="00FF149A" w:rsidP="00FF149A">
      <w:pPr>
        <w:spacing w:after="0" w:line="240" w:lineRule="auto"/>
        <w:jc w:val="right"/>
        <w:rPr>
          <w:rFonts w:ascii="Calibri" w:eastAsia="Times New Roman" w:hAnsi="Calibri" w:cs="Arial"/>
          <w:sz w:val="24"/>
          <w:szCs w:val="20"/>
        </w:rPr>
      </w:pPr>
    </w:p>
    <w:p w14:paraId="37E0074C" w14:textId="5C5D4BF3" w:rsidR="00FF149A" w:rsidRPr="00FF149A" w:rsidRDefault="00FF149A" w:rsidP="00FF149A">
      <w:pPr>
        <w:spacing w:after="0" w:line="240" w:lineRule="auto"/>
        <w:jc w:val="right"/>
        <w:rPr>
          <w:rFonts w:ascii="Calibri" w:eastAsia="Times New Roman" w:hAnsi="Calibri" w:cs="Arial"/>
          <w:sz w:val="24"/>
          <w:szCs w:val="20"/>
        </w:rPr>
      </w:pPr>
      <w:r w:rsidRPr="00FF149A">
        <w:rPr>
          <w:rFonts w:ascii="Calibri" w:eastAsia="Times New Roman" w:hAnsi="Calibri" w:cs="Arial"/>
          <w:sz w:val="24"/>
          <w:szCs w:val="20"/>
        </w:rPr>
        <w:t>Pročelni</w:t>
      </w:r>
      <w:r w:rsidR="005F1779">
        <w:rPr>
          <w:rFonts w:ascii="Calibri" w:eastAsia="Times New Roman" w:hAnsi="Calibri" w:cs="Arial"/>
          <w:sz w:val="24"/>
          <w:szCs w:val="20"/>
        </w:rPr>
        <w:t>k</w:t>
      </w:r>
      <w:r w:rsidRPr="00FF149A">
        <w:rPr>
          <w:rFonts w:ascii="Calibri" w:eastAsia="Times New Roman" w:hAnsi="Calibri" w:cs="Arial"/>
          <w:sz w:val="24"/>
          <w:szCs w:val="20"/>
        </w:rPr>
        <w:t xml:space="preserve"> Katedre za medicinsku fiziku i biofiziku:</w:t>
      </w:r>
    </w:p>
    <w:p w14:paraId="1823E4EA" w14:textId="77777777" w:rsidR="00A05032" w:rsidRDefault="00A05032" w:rsidP="00FF149A">
      <w:pPr>
        <w:spacing w:after="0" w:line="240" w:lineRule="auto"/>
        <w:ind w:left="5040"/>
        <w:jc w:val="both"/>
        <w:rPr>
          <w:rFonts w:ascii="Calibri" w:eastAsia="Times New Roman" w:hAnsi="Calibri" w:cs="Arial"/>
          <w:sz w:val="24"/>
          <w:szCs w:val="20"/>
        </w:rPr>
      </w:pPr>
    </w:p>
    <w:p w14:paraId="08D0C787" w14:textId="0E53AD42" w:rsidR="00FF149A" w:rsidRPr="00FF149A" w:rsidRDefault="00A05032" w:rsidP="00FF149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Calibri" w:eastAsia="Times New Roman" w:hAnsi="Calibri" w:cs="Arial"/>
          <w:sz w:val="24"/>
          <w:szCs w:val="20"/>
        </w:rPr>
        <w:t xml:space="preserve">  P</w:t>
      </w:r>
      <w:r w:rsidR="00FF149A" w:rsidRPr="00FF149A">
        <w:rPr>
          <w:rFonts w:ascii="Calibri" w:eastAsia="Times New Roman" w:hAnsi="Calibri" w:cs="Arial"/>
          <w:sz w:val="24"/>
          <w:szCs w:val="20"/>
        </w:rPr>
        <w:t>rof.</w:t>
      </w:r>
      <w:r>
        <w:rPr>
          <w:rFonts w:ascii="Calibri" w:eastAsia="Times New Roman" w:hAnsi="Calibri" w:cs="Arial"/>
          <w:sz w:val="24"/>
          <w:szCs w:val="20"/>
        </w:rPr>
        <w:t xml:space="preserve"> </w:t>
      </w:r>
      <w:r w:rsidR="00FF149A" w:rsidRPr="00FF149A">
        <w:rPr>
          <w:rFonts w:ascii="Calibri" w:eastAsia="Times New Roman" w:hAnsi="Calibri" w:cs="Arial"/>
          <w:sz w:val="24"/>
          <w:szCs w:val="20"/>
        </w:rPr>
        <w:t>dr.</w:t>
      </w:r>
      <w:r>
        <w:rPr>
          <w:rFonts w:ascii="Calibri" w:eastAsia="Times New Roman" w:hAnsi="Calibri" w:cs="Arial"/>
          <w:sz w:val="24"/>
          <w:szCs w:val="20"/>
        </w:rPr>
        <w:t xml:space="preserve"> </w:t>
      </w:r>
      <w:proofErr w:type="spellStart"/>
      <w:r w:rsidR="00FF149A" w:rsidRPr="00FF149A">
        <w:rPr>
          <w:rFonts w:ascii="Calibri" w:eastAsia="Times New Roman" w:hAnsi="Calibri" w:cs="Arial"/>
          <w:sz w:val="24"/>
          <w:szCs w:val="20"/>
        </w:rPr>
        <w:t>sc</w:t>
      </w:r>
      <w:proofErr w:type="spellEnd"/>
      <w:r w:rsidR="00FF149A" w:rsidRPr="00FF149A">
        <w:rPr>
          <w:rFonts w:ascii="Calibri" w:eastAsia="Times New Roman" w:hAnsi="Calibri" w:cs="Arial"/>
          <w:sz w:val="24"/>
          <w:szCs w:val="20"/>
        </w:rPr>
        <w:t xml:space="preserve">. </w:t>
      </w:r>
      <w:r w:rsidR="005F1779" w:rsidRPr="005F1779">
        <w:rPr>
          <w:rFonts w:ascii="Calibri" w:eastAsia="Times New Roman" w:hAnsi="Calibri" w:cs="Arial"/>
          <w:sz w:val="24"/>
          <w:szCs w:val="20"/>
        </w:rPr>
        <w:t>Slaven Jurković</w:t>
      </w:r>
    </w:p>
    <w:p w14:paraId="47DC575C" w14:textId="77777777" w:rsidR="00E84E6E" w:rsidRDefault="00E84E6E" w:rsidP="00C22CCC">
      <w:pPr>
        <w:pStyle w:val="NoSpacing"/>
        <w:ind w:hanging="284"/>
        <w:jc w:val="both"/>
      </w:pPr>
    </w:p>
    <w:p w14:paraId="6BACA56E" w14:textId="77777777" w:rsidR="007A28D5" w:rsidRPr="000161C6" w:rsidRDefault="007A28D5" w:rsidP="00C51208">
      <w:pPr>
        <w:pStyle w:val="NoSpacing"/>
        <w:ind w:hanging="284"/>
      </w:pPr>
    </w:p>
    <w:p w14:paraId="59535064" w14:textId="77777777" w:rsidR="004A513E" w:rsidRDefault="004A513E" w:rsidP="00C22CCC">
      <w:pPr>
        <w:pStyle w:val="NoSpacing"/>
        <w:ind w:hanging="284"/>
        <w:jc w:val="both"/>
      </w:pPr>
    </w:p>
    <w:p w14:paraId="6C3FE7AA" w14:textId="77777777" w:rsidR="004A513E" w:rsidRPr="00C22CCC" w:rsidRDefault="004A513E" w:rsidP="004A513E">
      <w:pPr>
        <w:pStyle w:val="NoSpacing"/>
        <w:jc w:val="both"/>
      </w:pPr>
    </w:p>
    <w:sectPr w:rsidR="004A513E" w:rsidRPr="00C22CCC">
      <w:headerReference w:type="even" r:id="rId11"/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A895E" w14:textId="77777777" w:rsidR="00350D7A" w:rsidRDefault="00350D7A" w:rsidP="00C22CCC">
      <w:pPr>
        <w:spacing w:after="0" w:line="240" w:lineRule="auto"/>
      </w:pPr>
      <w:r>
        <w:separator/>
      </w:r>
    </w:p>
  </w:endnote>
  <w:endnote w:type="continuationSeparator" w:id="0">
    <w:p w14:paraId="74E8A87C" w14:textId="77777777" w:rsidR="00350D7A" w:rsidRDefault="00350D7A" w:rsidP="00C22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7CB1F" w14:textId="77777777" w:rsidR="00350D7A" w:rsidRDefault="00350D7A" w:rsidP="00C22CCC">
      <w:pPr>
        <w:spacing w:after="0" w:line="240" w:lineRule="auto"/>
      </w:pPr>
      <w:r>
        <w:separator/>
      </w:r>
    </w:p>
  </w:footnote>
  <w:footnote w:type="continuationSeparator" w:id="0">
    <w:p w14:paraId="0B448CE6" w14:textId="77777777" w:rsidR="00350D7A" w:rsidRDefault="00350D7A" w:rsidP="00C22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D1CD4" w14:textId="77777777" w:rsidR="00C22CCC" w:rsidRDefault="002956C9">
    <w:pPr>
      <w:pStyle w:val="Header"/>
    </w:pPr>
    <w:r>
      <w:rPr>
        <w:noProof/>
        <w:lang w:eastAsia="hr-HR"/>
      </w:rPr>
      <w:pict w14:anchorId="765391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184344" o:spid="_x0000_s2051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orandum_MEDRI_kated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8DCD4" w14:textId="77777777" w:rsidR="00C22CCC" w:rsidRDefault="002956C9">
    <w:pPr>
      <w:pStyle w:val="Header"/>
    </w:pPr>
    <w:r>
      <w:rPr>
        <w:noProof/>
        <w:lang w:eastAsia="hr-HR"/>
      </w:rPr>
      <w:pict w14:anchorId="7F084E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184345" o:spid="_x0000_s2050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orandum_MEDRI_kated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0A70F" w14:textId="77777777" w:rsidR="00C22CCC" w:rsidRDefault="002956C9">
    <w:pPr>
      <w:pStyle w:val="Header"/>
    </w:pPr>
    <w:r>
      <w:rPr>
        <w:noProof/>
        <w:lang w:eastAsia="hr-HR"/>
      </w:rPr>
      <w:pict w14:anchorId="7CB938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184343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orandum_MEDRI_kated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670C7"/>
    <w:multiLevelType w:val="hybridMultilevel"/>
    <w:tmpl w:val="B58C4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82"/>
    <w:rsid w:val="000161C6"/>
    <w:rsid w:val="0003621E"/>
    <w:rsid w:val="000445BA"/>
    <w:rsid w:val="00130282"/>
    <w:rsid w:val="00194ED2"/>
    <w:rsid w:val="001C6B94"/>
    <w:rsid w:val="002956C9"/>
    <w:rsid w:val="00350D7A"/>
    <w:rsid w:val="00405FAD"/>
    <w:rsid w:val="004A513E"/>
    <w:rsid w:val="004F725E"/>
    <w:rsid w:val="005F1779"/>
    <w:rsid w:val="00795CFB"/>
    <w:rsid w:val="007A28D5"/>
    <w:rsid w:val="007E4FD4"/>
    <w:rsid w:val="00945904"/>
    <w:rsid w:val="009463C1"/>
    <w:rsid w:val="00A05032"/>
    <w:rsid w:val="00A123F2"/>
    <w:rsid w:val="00B16344"/>
    <w:rsid w:val="00B643F0"/>
    <w:rsid w:val="00C22CCC"/>
    <w:rsid w:val="00C4060F"/>
    <w:rsid w:val="00C45B89"/>
    <w:rsid w:val="00C51208"/>
    <w:rsid w:val="00DD7F99"/>
    <w:rsid w:val="00E211CD"/>
    <w:rsid w:val="00E35209"/>
    <w:rsid w:val="00E84E6E"/>
    <w:rsid w:val="00FC6EFD"/>
    <w:rsid w:val="00F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8F961AB"/>
  <w15:docId w15:val="{FCA45AE3-2B24-413F-87CF-35844C0E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22CCC"/>
  </w:style>
  <w:style w:type="paragraph" w:styleId="Footer">
    <w:name w:val="footer"/>
    <w:basedOn w:val="Normal"/>
    <w:link w:val="FooterChar"/>
    <w:uiPriority w:val="99"/>
    <w:unhideWhenUsed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CCC"/>
  </w:style>
  <w:style w:type="paragraph" w:styleId="NoSpacing">
    <w:name w:val="No Spacing"/>
    <w:uiPriority w:val="1"/>
    <w:qFormat/>
    <w:rsid w:val="00C22CC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ran.hauser\OneDrive%20-%20Sveu&#269;ili&#353;te%20u%20Rijeci\1.1.%20Moji%20dokumenti\4.4%20MEF%20katedra\1.1%20Dokumenti%20Katedre%202020\Memorandum%20interna%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8499f7-91e2-4201-b29e-f7df2a6842e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D332AB1D2D35419BF126B03900722B" ma:contentTypeVersion="19" ma:contentTypeDescription="Create a new document." ma:contentTypeScope="" ma:versionID="20c41f548ff42f6caf43310cd7ff448d">
  <xsd:schema xmlns:xsd="http://www.w3.org/2001/XMLSchema" xmlns:xs="http://www.w3.org/2001/XMLSchema" xmlns:p="http://schemas.microsoft.com/office/2006/metadata/properties" xmlns:ns3="d08499f7-91e2-4201-b29e-f7df2a6842ef" xmlns:ns4="8c106ffc-7101-427c-9506-c784bb4dda0a" targetNamespace="http://schemas.microsoft.com/office/2006/metadata/properties" ma:root="true" ma:fieldsID="b5fa9d48f7a4c03dd0ea7ed9aed24c33" ns3:_="" ns4:_="">
    <xsd:import namespace="d08499f7-91e2-4201-b29e-f7df2a6842ef"/>
    <xsd:import namespace="8c106ffc-7101-427c-9506-c784bb4dd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499f7-91e2-4201-b29e-f7df2a684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06ffc-7101-427c-9506-c784bb4dd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F9E31-A56F-47C9-A070-C8AF6D08D0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A27739-03D9-4ED6-98FC-02EE708EDBCA}">
  <ds:schemaRefs>
    <ds:schemaRef ds:uri="http://schemas.openxmlformats.org/package/2006/metadata/core-properties"/>
    <ds:schemaRef ds:uri="8c106ffc-7101-427c-9506-c784bb4dda0a"/>
    <ds:schemaRef ds:uri="http://schemas.microsoft.com/office/infopath/2007/PartnerControls"/>
    <ds:schemaRef ds:uri="http://purl.org/dc/dcmitype/"/>
    <ds:schemaRef ds:uri="http://schemas.microsoft.com/office/2006/metadata/properties"/>
    <ds:schemaRef ds:uri="d08499f7-91e2-4201-b29e-f7df2a6842ef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1A2405C-2DE7-46AF-8E9A-46DA87AB9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499f7-91e2-4201-b29e-f7df2a6842ef"/>
    <ds:schemaRef ds:uri="8c106ffc-7101-427c-9506-c784bb4d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C06BDC-9DA6-4E05-BC68-3E61BB2E3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interna 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Marijana Majetić</cp:lastModifiedBy>
  <cp:revision>3</cp:revision>
  <cp:lastPrinted>2017-10-04T10:15:00Z</cp:lastPrinted>
  <dcterms:created xsi:type="dcterms:W3CDTF">2026-09-02T06:47:00Z</dcterms:created>
  <dcterms:modified xsi:type="dcterms:W3CDTF">2026-09-02T06:47:00Z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0x01010010D332AB1D2D35419BF126B03900722B</vt:lpwstr>
  </property>
</Properties>
</file>